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D71FBE" w:rsidR="00DD7C39" w:rsidP="00DD7C39" w:rsidRDefault="00DD7C39" w14:paraId="5BA05DBC" w14:textId="77777777">
      <w:pPr>
        <w:pStyle w:val="Tittel"/>
      </w:pPr>
      <w:r w:rsidRPr="00D71FBE">
        <w:t xml:space="preserve">Mal for prosjektbeskrivelse til midler for kvalitetsforbedring </w:t>
      </w:r>
    </w:p>
    <w:p w:rsidRPr="000B5D73" w:rsidR="00DD7C39" w:rsidP="00DD7C39" w:rsidRDefault="00DD7C39" w14:paraId="3238DB47" w14:textId="77777777">
      <w:r>
        <w:br/>
      </w:r>
      <w:r w:rsidRPr="0D026C0A">
        <w:rPr>
          <w:rStyle w:val="UndertittelTegn"/>
        </w:rPr>
        <w:t>Kriterier til prosjektbeskrivelsen </w:t>
      </w:r>
      <w:r>
        <w:br/>
      </w:r>
    </w:p>
    <w:p w:rsidRPr="000B5D73" w:rsidR="00DD7C39" w:rsidP="00DD7C39" w:rsidRDefault="00DD7C39" w14:paraId="4A40EE70" w14:textId="77777777">
      <w:pPr>
        <w:numPr>
          <w:ilvl w:val="0"/>
          <w:numId w:val="1"/>
        </w:numPr>
      </w:pPr>
      <w:r>
        <w:t>Kvalitetsforbedringsprosjektet skal benytte resultater fra et nasjonalt medisinsk kvalitetsregister, der det er påvist uønsket variasjon eller resultat under ønsket målnivå. </w:t>
      </w:r>
    </w:p>
    <w:p w:rsidRPr="000B5D73" w:rsidR="00DD7C39" w:rsidP="00DD7C39" w:rsidRDefault="00DD7C39" w14:paraId="380808A4" w14:textId="77777777">
      <w:pPr>
        <w:numPr>
          <w:ilvl w:val="0"/>
          <w:numId w:val="2"/>
        </w:numPr>
      </w:pPr>
      <w:r>
        <w:t>Variabler/kvalitetsindikatorer som brukes som utgangspunkt for forbedringsarbeidet må være eksisterende variabler/kvalitetsindikatorer i kvalitetsregisteret. Kvalitetsindikatorer kan du finne på </w:t>
      </w:r>
      <w:hyperlink r:id="rId10">
        <w:r w:rsidRPr="1CF93881">
          <w:rPr>
            <w:rStyle w:val="Hyperkobling"/>
          </w:rPr>
          <w:t>Behandlingskvalitet.</w:t>
        </w:r>
      </w:hyperlink>
      <w:r>
        <w:t xml:space="preserve"> eller i </w:t>
      </w:r>
      <w:hyperlink r:id="rId11">
        <w:r w:rsidRPr="1CF93881">
          <w:rPr>
            <w:rStyle w:val="Hyperkobling"/>
          </w:rPr>
          <w:t>registerets årsrapport</w:t>
        </w:r>
      </w:hyperlink>
      <w:r>
        <w:t>. </w:t>
      </w:r>
    </w:p>
    <w:p w:rsidRPr="000B5D73" w:rsidR="00DD7C39" w:rsidP="00DD7C39" w:rsidRDefault="00DD7C39" w14:paraId="27406022" w14:textId="77777777">
      <w:pPr>
        <w:numPr>
          <w:ilvl w:val="0"/>
          <w:numId w:val="3"/>
        </w:numPr>
      </w:pPr>
      <w:r>
        <w:t>Effekten av tiltak i prosjektet skal kunne </w:t>
      </w:r>
      <w:proofErr w:type="spellStart"/>
      <w:r>
        <w:t>monitoreres</w:t>
      </w:r>
      <w:proofErr w:type="spellEnd"/>
      <w:r>
        <w:t xml:space="preserve"> i prosjektperioden for deltagende enhet(er). Enhetsvise resultater må oppgis i sluttrapport og i registerets årsrapport, og hvis aktuelt også på </w:t>
      </w:r>
      <w:hyperlink r:id="rId12">
        <w:r w:rsidRPr="1CF93881">
          <w:rPr>
            <w:rStyle w:val="Hyperkobling"/>
          </w:rPr>
          <w:t>Behandlingskvalitet</w:t>
        </w:r>
      </w:hyperlink>
      <w:r>
        <w:t>.  </w:t>
      </w:r>
    </w:p>
    <w:p w:rsidRPr="000B5D73" w:rsidR="00DD7C39" w:rsidP="00DD7C39" w:rsidRDefault="00DD7C39" w14:paraId="6BB4C90C" w14:noSpellErr="1" w14:textId="164B807F">
      <w:pPr>
        <w:numPr>
          <w:ilvl w:val="0"/>
          <w:numId w:val="4"/>
        </w:numPr>
        <w:rPr/>
      </w:pPr>
      <w:r w:rsidR="1ECA043E">
        <w:rPr/>
        <w:t xml:space="preserve">Prosjektmidlene skal kun benyttes til planlegging og gjennomføring av kvalitetsforbedringsprosjektet inkludert frikjøp av prosjektstilling og reisekostnader. Midlene kan ikke benyttes til ordinær register- eller sykehusdrift. Prosjektmidlene har en </w:t>
      </w:r>
      <w:r w:rsidR="755D2C98">
        <w:rPr/>
        <w:t>finansieringsramme</w:t>
      </w:r>
      <w:r w:rsidR="33C50BA1">
        <w:rPr/>
        <w:t xml:space="preserve">: </w:t>
      </w:r>
      <w:r w:rsidR="755D2C98">
        <w:rPr/>
        <w:t>50,000</w:t>
      </w:r>
      <w:r w:rsidR="1ECA043E">
        <w:rPr/>
        <w:t>,</w:t>
      </w:r>
      <w:r w:rsidR="1ECA043E">
        <w:rPr/>
        <w:t>-</w:t>
      </w:r>
      <w:r w:rsidR="1ECA043E">
        <w:rPr/>
        <w:t> </w:t>
      </w:r>
      <w:r w:rsidR="1ECA043E">
        <w:rPr/>
        <w:t>til</w:t>
      </w:r>
      <w:r w:rsidR="7E0990AE">
        <w:rPr/>
        <w:t xml:space="preserve"> </w:t>
      </w:r>
      <w:r w:rsidR="1ECA043E">
        <w:rPr/>
        <w:t>200,000,-</w:t>
      </w:r>
      <w:r w:rsidR="1ECA043E">
        <w:rPr/>
        <w:t> per prosjekt. Det kan være aktuelt å tildele et prosjekt mer enn </w:t>
      </w:r>
      <w:r w:rsidR="1ECA043E">
        <w:rPr/>
        <w:t>200,000,-</w:t>
      </w:r>
      <w:r w:rsidR="1ECA043E">
        <w:rPr/>
        <w:t>. Ta kontakt med regionalt servicemiljø for veiledning. </w:t>
      </w:r>
    </w:p>
    <w:p w:rsidRPr="000B5D73" w:rsidR="00DD7C39" w:rsidP="00DD7C39" w:rsidRDefault="00DD7C39" w14:paraId="1191C341" w14:textId="77777777">
      <w:pPr>
        <w:numPr>
          <w:ilvl w:val="0"/>
          <w:numId w:val="5"/>
        </w:numPr>
      </w:pPr>
      <w:r w:rsidRPr="000B5D73">
        <w:t>Det anbefales at prosjektperioden varer 1 år - 1,5 år, finansieringsperioden for midlene gjelder for 1 år – 1,5 år. Prosjektperioden skal gjenspeiles i aktivitetsplanen i prosjektbeskrivelsen. </w:t>
      </w:r>
    </w:p>
    <w:p w:rsidRPr="000B5D73" w:rsidR="00DD7C39" w:rsidP="00DD7C39" w:rsidRDefault="00DD7C39" w14:paraId="1FFC4BB0" w14:textId="567E494D">
      <w:pPr>
        <w:numPr>
          <w:ilvl w:val="0"/>
          <w:numId w:val="6"/>
        </w:numPr>
        <w:rPr/>
      </w:pPr>
      <w:r w:rsidR="00DD7C39">
        <w:rPr/>
        <w:t xml:space="preserve">Prosjektets gjennomføring og resultater skal kunne benyttes til kunnskapsoverføring. Det stilles derfor spesifikke krav til levering av sluttrapport og </w:t>
      </w:r>
      <w:r w:rsidR="5D0A16C3">
        <w:rPr/>
        <w:t>innhold.</w:t>
      </w:r>
      <w:r w:rsidR="00DD7C39">
        <w:rPr/>
        <w:t> </w:t>
      </w:r>
    </w:p>
    <w:p w:rsidRPr="000B5D73" w:rsidR="00DD7C39" w:rsidP="00DD7C39" w:rsidRDefault="00DD7C39" w14:paraId="2CF065D2" w14:textId="77777777">
      <w:pPr>
        <w:numPr>
          <w:ilvl w:val="0"/>
          <w:numId w:val="7"/>
        </w:numPr>
      </w:pPr>
      <w:r w:rsidRPr="000B5D73">
        <w:t>Søknaden må inneholde forankring hos ledere og i fagmiljøet, og hvordan forbedringsmetodikk, brukermedvirkning og et tverrfaglig behandlingsteam blir benyttet gjennom prosjektet.  </w:t>
      </w:r>
    </w:p>
    <w:p w:rsidR="00DD7C39" w:rsidP="00DD7C39" w:rsidRDefault="00DD7C39" w14:paraId="1D7EFCB0" w14:textId="77777777">
      <w:pPr>
        <w:numPr>
          <w:ilvl w:val="0"/>
          <w:numId w:val="8"/>
        </w:numPr>
      </w:pPr>
      <w:r w:rsidRPr="000B5D73">
        <w:t>Kvalitetsregisterets datakvalitet inngår i vurderingsgrunnlag til søknaden og baseres på beskrivelse av datakvaliteten i kvalitetsregisterets årsrapport. Det anbefales å redegjøre for dette i søknaden. </w:t>
      </w:r>
    </w:p>
    <w:p w:rsidRPr="000B5D73" w:rsidR="00DD7C39" w:rsidP="00DD7C39" w:rsidRDefault="00DD7C39" w14:paraId="2BB0A5C9" w14:textId="77777777">
      <w:r>
        <w:br w:type="page"/>
      </w:r>
    </w:p>
    <w:p w:rsidR="00DD7C39" w:rsidP="00DD7C39" w:rsidRDefault="00DD7C39" w14:paraId="32D4CC30" w14:textId="77777777">
      <w:pPr>
        <w:pStyle w:val="Overskrift1"/>
      </w:pPr>
      <w:r>
        <w:t>[</w:t>
      </w:r>
      <w:r w:rsidRPr="000B5D73">
        <w:t>Prosjekttittel</w:t>
      </w:r>
      <w:r>
        <w:t>]</w:t>
      </w:r>
    </w:p>
    <w:tbl>
      <w:tblPr>
        <w:tblW w:w="9072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52"/>
        <w:gridCol w:w="6520"/>
      </w:tblGrid>
      <w:tr w:rsidRPr="00682A7F" w:rsidR="00CF738A" w:rsidTr="00365341" w14:paraId="17061023" w14:textId="77777777">
        <w:trPr>
          <w:trHeight w:val="285"/>
        </w:trPr>
        <w:tc>
          <w:tcPr>
            <w:tcW w:w="2552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shd w:val="clear" w:color="auto" w:fill="FAFBFE"/>
            <w:hideMark/>
          </w:tcPr>
          <w:p w:rsidRPr="00CF738A" w:rsidR="00CF738A" w:rsidP="00237BC6" w:rsidRDefault="00CF738A" w14:paraId="3E9B296D" w14:textId="77777777">
            <w:pPr>
              <w:rPr>
                <w:rStyle w:val="Sterk"/>
              </w:rPr>
            </w:pPr>
            <w:r w:rsidRPr="00CF738A">
              <w:rPr>
                <w:rStyle w:val="Sterk"/>
              </w:rPr>
              <w:t>Kontaktperson for prosjektbeskrivelsen </w:t>
            </w:r>
          </w:p>
        </w:tc>
        <w:tc>
          <w:tcPr>
            <w:tcW w:w="6520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shd w:val="clear" w:color="auto" w:fill="FAFBFE"/>
            <w:hideMark/>
          </w:tcPr>
          <w:p w:rsidRPr="00682A7F" w:rsidR="00CF738A" w:rsidP="00237BC6" w:rsidRDefault="00CF738A" w14:paraId="61911CAD" w14:textId="77777777">
            <w:r w:rsidRPr="00682A7F">
              <w:t>[Tekst] </w:t>
            </w:r>
          </w:p>
        </w:tc>
      </w:tr>
      <w:tr w:rsidRPr="00682A7F" w:rsidR="00CF738A" w:rsidTr="00365341" w14:paraId="461B98BA" w14:textId="77777777">
        <w:trPr>
          <w:trHeight w:val="285"/>
        </w:trPr>
        <w:tc>
          <w:tcPr>
            <w:tcW w:w="2552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shd w:val="clear" w:color="auto" w:fill="FAFBFE"/>
            <w:hideMark/>
          </w:tcPr>
          <w:p w:rsidRPr="00CF738A" w:rsidR="00CF738A" w:rsidP="00237BC6" w:rsidRDefault="00CF738A" w14:paraId="5EA5C8C8" w14:textId="77777777">
            <w:pPr>
              <w:rPr>
                <w:rStyle w:val="Sterk"/>
              </w:rPr>
            </w:pPr>
            <w:r w:rsidRPr="00CF738A">
              <w:rPr>
                <w:rStyle w:val="Sterk"/>
              </w:rPr>
              <w:t> Kvalitetsregister</w:t>
            </w:r>
          </w:p>
        </w:tc>
        <w:tc>
          <w:tcPr>
            <w:tcW w:w="6520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shd w:val="clear" w:color="auto" w:fill="FAFBFE"/>
            <w:hideMark/>
          </w:tcPr>
          <w:p w:rsidRPr="00682A7F" w:rsidR="00CF738A" w:rsidP="00237BC6" w:rsidRDefault="00CF738A" w14:paraId="19149818" w14:textId="77777777">
            <w:r w:rsidRPr="00682A7F">
              <w:t> </w:t>
            </w:r>
          </w:p>
        </w:tc>
      </w:tr>
      <w:tr w:rsidRPr="00682A7F" w:rsidR="00CF738A" w:rsidTr="00365341" w14:paraId="08E1B823" w14:textId="77777777">
        <w:trPr>
          <w:trHeight w:val="285"/>
        </w:trPr>
        <w:tc>
          <w:tcPr>
            <w:tcW w:w="2552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shd w:val="clear" w:color="auto" w:fill="FAFBFE"/>
            <w:hideMark/>
          </w:tcPr>
          <w:p w:rsidRPr="00CF738A" w:rsidR="00CF738A" w:rsidP="00237BC6" w:rsidRDefault="00CF738A" w14:paraId="2BBEE067" w14:textId="77777777">
            <w:pPr>
              <w:rPr>
                <w:rStyle w:val="Sterk"/>
              </w:rPr>
            </w:pPr>
            <w:r w:rsidRPr="00CF738A">
              <w:rPr>
                <w:rStyle w:val="Sterk"/>
              </w:rPr>
              <w:t> Saksnummer</w:t>
            </w:r>
          </w:p>
        </w:tc>
        <w:tc>
          <w:tcPr>
            <w:tcW w:w="6520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shd w:val="clear" w:color="auto" w:fill="FAFBFE"/>
            <w:hideMark/>
          </w:tcPr>
          <w:p w:rsidRPr="00682A7F" w:rsidR="00CF738A" w:rsidP="00237BC6" w:rsidRDefault="00CF738A" w14:paraId="54B3982C" w14:textId="77777777">
            <w:r w:rsidRPr="00682A7F">
              <w:t> </w:t>
            </w:r>
          </w:p>
        </w:tc>
      </w:tr>
    </w:tbl>
    <w:p w:rsidRPr="00DD7C39" w:rsidR="00DD7C39" w:rsidP="00DD7C39" w:rsidRDefault="00DD7C39" w14:paraId="21DFC9E8" w14:textId="77777777">
      <w:pPr>
        <w:pStyle w:val="Overskrift2"/>
        <w:numPr>
          <w:ilvl w:val="0"/>
          <w:numId w:val="11"/>
        </w:numPr>
        <w:tabs>
          <w:tab w:val="num" w:pos="360"/>
        </w:tabs>
        <w:ind w:left="0" w:firstLine="0"/>
        <w:rPr>
          <w:rStyle w:val="Sterkreferanse"/>
          <w:b w:val="0"/>
          <w:bCs w:val="0"/>
          <w:smallCaps w:val="0"/>
          <w:spacing w:val="0"/>
          <w:sz w:val="22"/>
          <w:szCs w:val="24"/>
        </w:rPr>
      </w:pPr>
      <w:r w:rsidRPr="00DD7C39">
        <w:rPr>
          <w:rStyle w:val="Overskrift3Tegn"/>
          <w:szCs w:val="24"/>
        </w:rPr>
        <w:t>Bakgrunn for prosjektet </w:t>
      </w:r>
    </w:p>
    <w:p w:rsidRPr="00520226" w:rsidR="00DD7C39" w:rsidP="00DD7C39" w:rsidRDefault="00DD7C39" w14:paraId="21519C9B" w14:textId="77777777">
      <w:pPr>
        <w:rPr>
          <w:rStyle w:val="Utheving"/>
        </w:rPr>
      </w:pPr>
      <w:r w:rsidRPr="00520226">
        <w:rPr>
          <w:rStyle w:val="Utheving"/>
        </w:rPr>
        <w:t>[Beskrivelse av dagens situasjon og eksisterende praksis for området som er valgt for forbedring]</w:t>
      </w:r>
    </w:p>
    <w:p w:rsidR="00DD7C39" w:rsidP="00DD7C39" w:rsidRDefault="00DD7C39" w14:paraId="198E86BB" w14:textId="77777777">
      <w:pPr>
        <w:pStyle w:val="Overskrift2"/>
        <w:numPr>
          <w:ilvl w:val="0"/>
          <w:numId w:val="11"/>
        </w:numPr>
        <w:tabs>
          <w:tab w:val="num" w:pos="360"/>
        </w:tabs>
        <w:ind w:left="0" w:firstLine="0"/>
        <w:rPr>
          <w:rStyle w:val="Sterkreferanse"/>
        </w:rPr>
      </w:pPr>
      <w:r w:rsidRPr="1CF93881">
        <w:rPr>
          <w:rStyle w:val="Overskrift3Tegn"/>
        </w:rPr>
        <w:t>Beskrivelse av prosjektet </w:t>
      </w:r>
    </w:p>
    <w:p w:rsidRPr="004B32A0" w:rsidR="00DD7C39" w:rsidP="00DD7C39" w:rsidRDefault="00DD7C39" w14:paraId="0BD36192" w14:textId="77777777">
      <w:pPr>
        <w:pStyle w:val="Listeavsnitt"/>
        <w:numPr>
          <w:ilvl w:val="1"/>
          <w:numId w:val="11"/>
        </w:numPr>
        <w:rPr>
          <w:b/>
          <w:bCs/>
          <w:smallCaps/>
          <w:color w:val="2783D4" w:themeColor="accent1" w:themeShade="BF"/>
          <w:spacing w:val="5"/>
        </w:rPr>
      </w:pPr>
      <w:r w:rsidRPr="00797546">
        <w:rPr>
          <w:rStyle w:val="Overskrift4Tegn"/>
        </w:rPr>
        <w:t>Prosjektets overordnede mål </w:t>
      </w:r>
      <w:r>
        <w:br/>
      </w:r>
      <w:r w:rsidRPr="00520226">
        <w:rPr>
          <w:rStyle w:val="Utheving"/>
        </w:rPr>
        <w:t>[Hva er hensikten med prosjektet og den ønskede framtidig situasjon]</w:t>
      </w:r>
      <w:r>
        <w:t> </w:t>
      </w:r>
    </w:p>
    <w:p w:rsidR="00DD7C39" w:rsidP="00DD7C39" w:rsidRDefault="00DD7C39" w14:paraId="4752C2E7" w14:textId="77777777">
      <w:pPr>
        <w:pStyle w:val="Listeavsnitt"/>
        <w:numPr>
          <w:ilvl w:val="1"/>
          <w:numId w:val="11"/>
        </w:numPr>
      </w:pPr>
      <w:r w:rsidRPr="00797546">
        <w:rPr>
          <w:rStyle w:val="Overskrift4Tegn"/>
        </w:rPr>
        <w:t>Konkrete mål</w:t>
      </w:r>
      <w:r w:rsidRPr="1CF93881">
        <w:rPr>
          <w:rStyle w:val="Overskrift4Tegn"/>
        </w:rPr>
        <w:t> </w:t>
      </w:r>
      <w:r>
        <w:br/>
      </w:r>
      <w:r w:rsidRPr="00520226">
        <w:rPr>
          <w:rStyle w:val="Utheving"/>
        </w:rPr>
        <w:t>[Spesifisert og tidfestet delmål som kan svare ut ved måling om man har nådd målet eller ikke]</w:t>
      </w:r>
      <w:r>
        <w:t> </w:t>
      </w:r>
    </w:p>
    <w:p w:rsidR="00DD7C39" w:rsidP="00DD7C39" w:rsidRDefault="00DD7C39" w14:paraId="4D0BFFD8" w14:textId="77777777">
      <w:pPr>
        <w:pStyle w:val="Listeavsnitt"/>
        <w:numPr>
          <w:ilvl w:val="1"/>
          <w:numId w:val="11"/>
        </w:numPr>
      </w:pPr>
      <w:r w:rsidRPr="00797546">
        <w:rPr>
          <w:rStyle w:val="Overskrift4Tegn"/>
        </w:rPr>
        <w:t>Metode og arbeidsform (Årsaks kartlegging, tiltak/intervensjon, plan for oppfølging av deltakende avdelinger)</w:t>
      </w:r>
      <w:r w:rsidRPr="1CF93881">
        <w:rPr>
          <w:rStyle w:val="Overskrift4Tegn"/>
        </w:rPr>
        <w:t> </w:t>
      </w:r>
      <w:r>
        <w:br/>
      </w:r>
      <w:r w:rsidRPr="00520226">
        <w:rPr>
          <w:rStyle w:val="Utheving"/>
        </w:rPr>
        <w:t>[Forklar hvordan prosjektet har funnet eller skal finne årsakene og identifisere mulige tiltak som kan fungere i dette prosjektet]</w:t>
      </w:r>
      <w:r>
        <w:t> </w:t>
      </w:r>
    </w:p>
    <w:p w:rsidR="00DD7C39" w:rsidP="00DD7C39" w:rsidRDefault="00DD7C39" w14:paraId="6062D8D5" w14:textId="17C8C5DA">
      <w:pPr>
        <w:pStyle w:val="Listeavsnitt"/>
        <w:numPr>
          <w:ilvl w:val="1"/>
          <w:numId w:val="11"/>
        </w:numPr>
      </w:pPr>
      <w:r w:rsidRPr="1CF93881">
        <w:rPr>
          <w:rStyle w:val="Overskrift4Tegn"/>
        </w:rPr>
        <w:t>Utvalg av deltakende avdelinger </w:t>
      </w:r>
      <w:r>
        <w:br/>
      </w:r>
      <w:r w:rsidRPr="00520226">
        <w:rPr>
          <w:rStyle w:val="Utheving"/>
        </w:rPr>
        <w:t>[Oppgi hvilke sykehus som deltar i prosjektet hvis det er flere forskjellige avdelinger som deltar]</w:t>
      </w:r>
      <w:r>
        <w:t> </w:t>
      </w:r>
    </w:p>
    <w:p w:rsidR="00DD7C39" w:rsidP="00DD7C39" w:rsidRDefault="00DD7C39" w14:paraId="4B255BA3" w14:textId="77777777">
      <w:pPr>
        <w:pStyle w:val="Overskrift2"/>
        <w:numPr>
          <w:ilvl w:val="0"/>
          <w:numId w:val="11"/>
        </w:numPr>
        <w:tabs>
          <w:tab w:val="num" w:pos="360"/>
        </w:tabs>
        <w:ind w:left="0" w:firstLine="0"/>
        <w:rPr>
          <w:rStyle w:val="Sterkreferanse"/>
        </w:rPr>
      </w:pPr>
      <w:r w:rsidRPr="1CF93881">
        <w:rPr>
          <w:rStyle w:val="Overskrift3Tegn"/>
        </w:rPr>
        <w:t>Kvalitetsregisterdata og resultatmåling </w:t>
      </w:r>
    </w:p>
    <w:p w:rsidRPr="009936E4" w:rsidR="00DD7C39" w:rsidP="00DD7C39" w:rsidRDefault="00DD7C39" w14:paraId="73396A82" w14:textId="77777777">
      <w:pPr>
        <w:pStyle w:val="Listeavsnitt"/>
        <w:numPr>
          <w:ilvl w:val="1"/>
          <w:numId w:val="11"/>
        </w:numPr>
        <w:rPr>
          <w:b/>
          <w:bCs/>
          <w:smallCaps/>
          <w:color w:val="2783D4" w:themeColor="accent1" w:themeShade="BF"/>
          <w:spacing w:val="5"/>
        </w:rPr>
      </w:pPr>
      <w:r w:rsidRPr="1CF93881">
        <w:rPr>
          <w:rStyle w:val="Overskrift4Tegn"/>
        </w:rPr>
        <w:t>Valgte kvalitetsindikatorer/variabler fra det aktuelle registeret </w:t>
      </w:r>
      <w:r>
        <w:br/>
      </w:r>
      <w:r w:rsidRPr="00520226">
        <w:rPr>
          <w:rStyle w:val="Utheving"/>
        </w:rPr>
        <w:t>[Oppgi hvilke(n) kvalitetsindikator(er) som skal benyttes fra det aktuelle registeret for å følge effekt av tiltakene i prosjektet, og eventuelt datakvaliteten fra registeret]</w:t>
      </w:r>
      <w:r>
        <w:t> </w:t>
      </w:r>
    </w:p>
    <w:p w:rsidRPr="009936E4" w:rsidR="00DD7C39" w:rsidP="00DD7C39" w:rsidRDefault="00DD7C39" w14:paraId="7CB7E573" w14:textId="0C5B039B">
      <w:pPr>
        <w:pStyle w:val="Listeavsnitt"/>
        <w:numPr>
          <w:ilvl w:val="1"/>
          <w:numId w:val="11"/>
        </w:numPr>
        <w:rPr>
          <w:b/>
          <w:bCs/>
          <w:smallCaps/>
          <w:color w:val="2783D4" w:themeColor="accent1" w:themeShade="BF"/>
          <w:spacing w:val="5"/>
        </w:rPr>
      </w:pPr>
      <w:r w:rsidRPr="1CF93881">
        <w:rPr>
          <w:rStyle w:val="Overskrift4Tegn"/>
        </w:rPr>
        <w:t>Metode for resultatmåling </w:t>
      </w:r>
      <w:r>
        <w:br/>
      </w:r>
      <w:r w:rsidRPr="00520226">
        <w:rPr>
          <w:rStyle w:val="Utheving"/>
        </w:rPr>
        <w:t>[Oppgi hvordan prosjektet skal måle og vise resultater gjennom prosjektet, anbefaling om å benytte statistisk prosesskontroll til resultatmåling] </w:t>
      </w:r>
    </w:p>
    <w:p w:rsidR="00DD7C39" w:rsidP="00DD7C39" w:rsidRDefault="00DD7C39" w14:paraId="35EA6018" w14:textId="77777777">
      <w:pPr>
        <w:pStyle w:val="Overskrift2"/>
        <w:numPr>
          <w:ilvl w:val="0"/>
          <w:numId w:val="11"/>
        </w:numPr>
        <w:tabs>
          <w:tab w:val="num" w:pos="360"/>
        </w:tabs>
        <w:ind w:left="0" w:firstLine="0"/>
        <w:rPr>
          <w:rStyle w:val="Sterkreferanse"/>
        </w:rPr>
      </w:pPr>
      <w:r w:rsidRPr="1CF93881">
        <w:rPr>
          <w:rStyle w:val="Overskrift3Tegn"/>
        </w:rPr>
        <w:t>Forankring </w:t>
      </w:r>
    </w:p>
    <w:p w:rsidRPr="009936E4" w:rsidR="00DD7C39" w:rsidP="00DD7C39" w:rsidRDefault="00DD7C39" w14:paraId="7B75412C" w14:textId="77777777">
      <w:pPr>
        <w:pStyle w:val="Listeavsnitt"/>
        <w:numPr>
          <w:ilvl w:val="1"/>
          <w:numId w:val="11"/>
        </w:numPr>
        <w:rPr>
          <w:b/>
          <w:bCs/>
          <w:smallCaps/>
          <w:color w:val="2783D4" w:themeColor="accent1" w:themeShade="BF"/>
          <w:spacing w:val="5"/>
        </w:rPr>
      </w:pPr>
      <w:r w:rsidRPr="1CF93881">
        <w:rPr>
          <w:rStyle w:val="Overskrift4Tegn"/>
        </w:rPr>
        <w:t>Forankring i fagmiljø </w:t>
      </w:r>
      <w:r>
        <w:br/>
      </w:r>
      <w:r w:rsidRPr="00520226">
        <w:rPr>
          <w:rStyle w:val="Utheving"/>
        </w:rPr>
        <w:t>[Beskriv om hvordan prosjektet har fått til forankring i fagmiljøet lokalt, regionalt eller nasjonalt]</w:t>
      </w:r>
      <w:r>
        <w:t> </w:t>
      </w:r>
    </w:p>
    <w:p w:rsidRPr="00CF738A" w:rsidR="00DD7C39" w:rsidP="00DD7C39" w:rsidRDefault="00DD7C39" w14:paraId="56C6FBAB" w14:textId="5DDD365D">
      <w:pPr>
        <w:pStyle w:val="Listeavsnitt"/>
        <w:numPr>
          <w:ilvl w:val="1"/>
          <w:numId w:val="11"/>
        </w:numPr>
        <w:rPr>
          <w:b/>
          <w:bCs/>
          <w:smallCaps/>
          <w:color w:val="2783D4" w:themeColor="accent1" w:themeShade="BF"/>
          <w:spacing w:val="5"/>
        </w:rPr>
      </w:pPr>
      <w:r w:rsidRPr="1CF93881">
        <w:rPr>
          <w:rStyle w:val="Overskrift4Tegn"/>
        </w:rPr>
        <w:t>Forankring i ledelse </w:t>
      </w:r>
      <w:r>
        <w:br/>
      </w:r>
      <w:r w:rsidRPr="00520226">
        <w:rPr>
          <w:rStyle w:val="Utheving"/>
        </w:rPr>
        <w:t>[Beskriv om hvordan prosjektet har fått til forankring hos ledelse til å bruke tid og ressurser til gjennomføring av dette prosjektet]</w:t>
      </w:r>
      <w:r>
        <w:t> </w:t>
      </w:r>
      <w:r w:rsidRPr="00CF738A">
        <w:rPr>
          <w:b/>
          <w:bCs/>
          <w:smallCaps/>
          <w:color w:val="2783D4" w:themeColor="accent1" w:themeShade="BF"/>
          <w:spacing w:val="5"/>
        </w:rPr>
        <w:br w:type="page"/>
      </w:r>
    </w:p>
    <w:p w:rsidR="00DD7C39" w:rsidP="00DD7C39" w:rsidRDefault="00DD7C39" w14:paraId="2AB1A118" w14:textId="77777777">
      <w:pPr>
        <w:pStyle w:val="Overskrift2"/>
        <w:numPr>
          <w:ilvl w:val="0"/>
          <w:numId w:val="11"/>
        </w:numPr>
        <w:tabs>
          <w:tab w:val="num" w:pos="360"/>
        </w:tabs>
        <w:ind w:left="0" w:firstLine="0"/>
        <w:rPr>
          <w:rStyle w:val="Sterkreferanse"/>
        </w:rPr>
      </w:pPr>
      <w:r w:rsidRPr="1CF93881">
        <w:rPr>
          <w:rStyle w:val="Overskrift3Tegn"/>
        </w:rPr>
        <w:t>Aktivitetsplan i prosjektet </w:t>
      </w:r>
    </w:p>
    <w:p w:rsidRPr="00520226" w:rsidR="00DD7C39" w:rsidP="00DD7C39" w:rsidRDefault="00DD7C39" w14:paraId="7B7DE49D" w14:textId="77777777">
      <w:pPr>
        <w:rPr>
          <w:rStyle w:val="Svakutheving"/>
        </w:rPr>
      </w:pPr>
      <w:r w:rsidRPr="00520226">
        <w:rPr>
          <w:rStyle w:val="Svakutheving"/>
        </w:rPr>
        <w:t>Fyll ut aktivitetsplanen for prosjektet som samsvarer med 3.3 Metode og arbeidsform.  </w:t>
      </w:r>
    </w:p>
    <w:tbl>
      <w:tblPr>
        <w:tblW w:w="9045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15"/>
        <w:gridCol w:w="2475"/>
        <w:gridCol w:w="2355"/>
      </w:tblGrid>
      <w:tr w:rsidRPr="000B5D73" w:rsidR="00DD7C39" w:rsidTr="00237BC6" w14:paraId="772C9791" w14:textId="77777777">
        <w:trPr>
          <w:trHeight w:val="300"/>
        </w:trPr>
        <w:tc>
          <w:tcPr>
            <w:tcW w:w="4215" w:type="dxa"/>
            <w:tcBorders>
              <w:top w:val="nil"/>
              <w:left w:val="nil"/>
              <w:bottom w:val="single" w:color="auto" w:sz="6" w:space="0"/>
              <w:right w:val="nil"/>
            </w:tcBorders>
            <w:shd w:val="clear" w:color="auto" w:fill="FFFFFF"/>
            <w:hideMark/>
          </w:tcPr>
          <w:p w:rsidRPr="009936E4" w:rsidR="00DD7C39" w:rsidP="00237BC6" w:rsidRDefault="00DD7C39" w14:paraId="27B86581" w14:textId="77777777">
            <w:pPr>
              <w:rPr>
                <w:rStyle w:val="Sterk"/>
              </w:rPr>
            </w:pPr>
            <w:r w:rsidRPr="009936E4">
              <w:rPr>
                <w:rStyle w:val="Sterk"/>
                <w:rFonts w:hint="eastAsia"/>
              </w:rPr>
              <w:t>Hva skal gjøres? </w:t>
            </w:r>
          </w:p>
        </w:tc>
        <w:tc>
          <w:tcPr>
            <w:tcW w:w="2475" w:type="dxa"/>
            <w:tcBorders>
              <w:top w:val="nil"/>
              <w:left w:val="nil"/>
              <w:bottom w:val="single" w:color="auto" w:sz="6" w:space="0"/>
              <w:right w:val="nil"/>
            </w:tcBorders>
            <w:shd w:val="clear" w:color="auto" w:fill="FFFFFF"/>
            <w:hideMark/>
          </w:tcPr>
          <w:p w:rsidRPr="009936E4" w:rsidR="00DD7C39" w:rsidP="00237BC6" w:rsidRDefault="00DD7C39" w14:paraId="681AD31D" w14:textId="77777777">
            <w:pPr>
              <w:rPr>
                <w:rStyle w:val="Sterk"/>
              </w:rPr>
            </w:pPr>
            <w:r w:rsidRPr="009936E4">
              <w:rPr>
                <w:rStyle w:val="Sterk"/>
                <w:rFonts w:hint="eastAsia"/>
              </w:rPr>
              <w:t>Tidsperiode </w:t>
            </w:r>
          </w:p>
        </w:tc>
        <w:tc>
          <w:tcPr>
            <w:tcW w:w="2355" w:type="dxa"/>
            <w:tcBorders>
              <w:top w:val="nil"/>
              <w:left w:val="nil"/>
              <w:bottom w:val="single" w:color="auto" w:sz="6" w:space="0"/>
              <w:right w:val="nil"/>
            </w:tcBorders>
            <w:shd w:val="clear" w:color="auto" w:fill="FFFFFF"/>
            <w:hideMark/>
          </w:tcPr>
          <w:p w:rsidRPr="009936E4" w:rsidR="00DD7C39" w:rsidP="00237BC6" w:rsidRDefault="00DD7C39" w14:paraId="6821E3C9" w14:textId="77777777">
            <w:pPr>
              <w:rPr>
                <w:rStyle w:val="Sterk"/>
              </w:rPr>
            </w:pPr>
            <w:r w:rsidRPr="009936E4">
              <w:rPr>
                <w:rStyle w:val="Sterk"/>
                <w:rFonts w:hint="eastAsia"/>
              </w:rPr>
              <w:t>Ansvarlig </w:t>
            </w:r>
          </w:p>
        </w:tc>
      </w:tr>
      <w:tr w:rsidRPr="000B5D73" w:rsidR="00DD7C39" w:rsidTr="00237BC6" w14:paraId="0F1B06E1" w14:textId="77777777">
        <w:trPr>
          <w:trHeight w:val="300"/>
        </w:trPr>
        <w:tc>
          <w:tcPr>
            <w:tcW w:w="4215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shd w:val="clear" w:color="auto" w:fill="FAFBFE"/>
            <w:hideMark/>
          </w:tcPr>
          <w:p w:rsidRPr="000B5D73" w:rsidR="00DD7C39" w:rsidP="00237BC6" w:rsidRDefault="00DD7C39" w14:paraId="04BF980E" w14:textId="77777777">
            <w:r w:rsidRPr="000B5D73">
              <w:t>[</w:t>
            </w:r>
            <w:r>
              <w:t>Oppstartsmøte for prosjektet</w:t>
            </w:r>
            <w:r w:rsidRPr="000B5D73">
              <w:t>] </w:t>
            </w:r>
          </w:p>
        </w:tc>
        <w:tc>
          <w:tcPr>
            <w:tcW w:w="2475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shd w:val="clear" w:color="auto" w:fill="FAFBFE"/>
            <w:hideMark/>
          </w:tcPr>
          <w:p w:rsidRPr="000B5D73" w:rsidR="00DD7C39" w:rsidP="00237BC6" w:rsidRDefault="00DD7C39" w14:paraId="453906A9" w14:textId="77777777">
            <w:r>
              <w:t xml:space="preserve">[Jan til </w:t>
            </w:r>
            <w:proofErr w:type="spellStart"/>
            <w:r>
              <w:t>Feb</w:t>
            </w:r>
            <w:proofErr w:type="spellEnd"/>
            <w:r>
              <w:t xml:space="preserve"> 2026]</w:t>
            </w:r>
            <w:r w:rsidRPr="000B5D73">
              <w:t> </w:t>
            </w:r>
          </w:p>
        </w:tc>
        <w:tc>
          <w:tcPr>
            <w:tcW w:w="2355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shd w:val="clear" w:color="auto" w:fill="FAFBFE"/>
            <w:hideMark/>
          </w:tcPr>
          <w:p w:rsidRPr="000B5D73" w:rsidR="00DD7C39" w:rsidP="00237BC6" w:rsidRDefault="00DD7C39" w14:paraId="37C1565D" w14:textId="77777777">
            <w:r w:rsidRPr="000B5D73">
              <w:t>[</w:t>
            </w:r>
            <w:r>
              <w:t>Prosjektleder</w:t>
            </w:r>
            <w:r w:rsidRPr="000B5D73">
              <w:t>] </w:t>
            </w:r>
          </w:p>
        </w:tc>
      </w:tr>
      <w:tr w:rsidRPr="000B5D73" w:rsidR="00DD7C39" w:rsidTr="00237BC6" w14:paraId="572E7EA2" w14:textId="77777777">
        <w:trPr>
          <w:trHeight w:val="300"/>
        </w:trPr>
        <w:tc>
          <w:tcPr>
            <w:tcW w:w="4215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shd w:val="clear" w:color="auto" w:fill="FAFBFE"/>
            <w:hideMark/>
          </w:tcPr>
          <w:p w:rsidRPr="000B5D73" w:rsidR="00DD7C39" w:rsidP="00237BC6" w:rsidRDefault="00DD7C39" w14:paraId="1AE39818" w14:textId="77777777">
            <w:r w:rsidRPr="000B5D73">
              <w:t> [</w:t>
            </w:r>
            <w:r>
              <w:t>Workshop med avdeling</w:t>
            </w:r>
            <w:r w:rsidRPr="000B5D73">
              <w:t>] </w:t>
            </w:r>
          </w:p>
        </w:tc>
        <w:tc>
          <w:tcPr>
            <w:tcW w:w="2475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shd w:val="clear" w:color="auto" w:fill="FAFBFE"/>
            <w:hideMark/>
          </w:tcPr>
          <w:p w:rsidRPr="000B5D73" w:rsidR="00DD7C39" w:rsidP="00237BC6" w:rsidRDefault="00DD7C39" w14:paraId="284E8698" w14:textId="77777777">
            <w:r>
              <w:t>[</w:t>
            </w:r>
            <w:proofErr w:type="spellStart"/>
            <w:r>
              <w:t>Feb</w:t>
            </w:r>
            <w:proofErr w:type="spellEnd"/>
            <w:r>
              <w:t xml:space="preserve"> til </w:t>
            </w:r>
            <w:proofErr w:type="gramStart"/>
            <w:r>
              <w:t>Mars</w:t>
            </w:r>
            <w:proofErr w:type="gramEnd"/>
            <w:r>
              <w:t xml:space="preserve"> 2026]</w:t>
            </w:r>
          </w:p>
        </w:tc>
        <w:tc>
          <w:tcPr>
            <w:tcW w:w="2355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shd w:val="clear" w:color="auto" w:fill="FAFBFE"/>
            <w:hideMark/>
          </w:tcPr>
          <w:p w:rsidRPr="000B5D73" w:rsidR="00DD7C39" w:rsidP="00237BC6" w:rsidRDefault="00DD7C39" w14:paraId="678E3FB2" w14:textId="77777777">
            <w:r>
              <w:t>[Prosjektleder]</w:t>
            </w:r>
            <w:r w:rsidRPr="000B5D73">
              <w:t> </w:t>
            </w:r>
          </w:p>
        </w:tc>
      </w:tr>
      <w:tr w:rsidRPr="000B5D73" w:rsidR="00DD7C39" w:rsidTr="00237BC6" w14:paraId="4F789612" w14:textId="77777777">
        <w:trPr>
          <w:trHeight w:val="300"/>
        </w:trPr>
        <w:tc>
          <w:tcPr>
            <w:tcW w:w="4215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shd w:val="clear" w:color="auto" w:fill="FAFBFE"/>
            <w:hideMark/>
          </w:tcPr>
          <w:p w:rsidRPr="000B5D73" w:rsidR="00DD7C39" w:rsidP="00237BC6" w:rsidRDefault="00DD7C39" w14:paraId="2DBCE711" w14:textId="77777777">
            <w:r w:rsidRPr="000B5D73">
              <w:t> [</w:t>
            </w:r>
            <w:r>
              <w:t>Test og analyse av foreslåtte tiltak</w:t>
            </w:r>
            <w:r w:rsidRPr="000B5D73">
              <w:t>] </w:t>
            </w:r>
          </w:p>
        </w:tc>
        <w:tc>
          <w:tcPr>
            <w:tcW w:w="2475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shd w:val="clear" w:color="auto" w:fill="FAFBFE"/>
            <w:hideMark/>
          </w:tcPr>
          <w:p w:rsidRPr="000B5D73" w:rsidR="00DD7C39" w:rsidP="00237BC6" w:rsidRDefault="00DD7C39" w14:paraId="42F94553" w14:textId="77777777">
            <w:r w:rsidRPr="000B5D73">
              <w:t> </w:t>
            </w:r>
            <w:r>
              <w:t xml:space="preserve">[April til </w:t>
            </w:r>
            <w:proofErr w:type="gramStart"/>
            <w:r>
              <w:t>August</w:t>
            </w:r>
            <w:proofErr w:type="gramEnd"/>
            <w:r>
              <w:t xml:space="preserve"> 2026</w:t>
            </w:r>
            <w:r w:rsidRPr="000B5D73">
              <w:t>] </w:t>
            </w:r>
          </w:p>
        </w:tc>
        <w:tc>
          <w:tcPr>
            <w:tcW w:w="2355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shd w:val="clear" w:color="auto" w:fill="FAFBFE"/>
            <w:hideMark/>
          </w:tcPr>
          <w:p w:rsidRPr="000B5D73" w:rsidR="00DD7C39" w:rsidP="00237BC6" w:rsidRDefault="00DD7C39" w14:paraId="6FE56C4C" w14:textId="77777777">
            <w:r w:rsidRPr="000B5D73">
              <w:t> [</w:t>
            </w:r>
            <w:r>
              <w:t>Avdeling A og B</w:t>
            </w:r>
            <w:r w:rsidRPr="000B5D73">
              <w:t>] </w:t>
            </w:r>
          </w:p>
        </w:tc>
      </w:tr>
      <w:tr w:rsidRPr="000B5D73" w:rsidR="00DD7C39" w:rsidTr="00237BC6" w14:paraId="11BA69BF" w14:textId="77777777">
        <w:trPr>
          <w:trHeight w:val="300"/>
        </w:trPr>
        <w:tc>
          <w:tcPr>
            <w:tcW w:w="4215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shd w:val="clear" w:color="auto" w:fill="FAFBFE"/>
            <w:hideMark/>
          </w:tcPr>
          <w:p w:rsidRPr="000B5D73" w:rsidR="00DD7C39" w:rsidP="00237BC6" w:rsidRDefault="00DD7C39" w14:paraId="6022111F" w14:textId="77777777">
            <w:r w:rsidRPr="000B5D73">
              <w:t> [</w:t>
            </w:r>
            <w:r>
              <w:t>Sluttseminar</w:t>
            </w:r>
            <w:r w:rsidRPr="000B5D73">
              <w:t>] </w:t>
            </w:r>
          </w:p>
        </w:tc>
        <w:tc>
          <w:tcPr>
            <w:tcW w:w="2475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shd w:val="clear" w:color="auto" w:fill="FAFBFE"/>
            <w:hideMark/>
          </w:tcPr>
          <w:p w:rsidRPr="000B5D73" w:rsidR="00DD7C39" w:rsidP="00237BC6" w:rsidRDefault="00DD7C39" w14:paraId="15F7B146" w14:textId="77777777">
            <w:r w:rsidRPr="000B5D73">
              <w:t> [</w:t>
            </w:r>
            <w:r>
              <w:t>Nov til Des</w:t>
            </w:r>
            <w:r w:rsidRPr="000B5D73">
              <w:t>] </w:t>
            </w:r>
          </w:p>
        </w:tc>
        <w:tc>
          <w:tcPr>
            <w:tcW w:w="2355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shd w:val="clear" w:color="auto" w:fill="FAFBFE"/>
            <w:hideMark/>
          </w:tcPr>
          <w:p w:rsidRPr="000B5D73" w:rsidR="00DD7C39" w:rsidP="00237BC6" w:rsidRDefault="00DD7C39" w14:paraId="5A588A31" w14:textId="77777777">
            <w:r w:rsidRPr="000B5D73">
              <w:t> [</w:t>
            </w:r>
            <w:r>
              <w:t>Prosjektleder</w:t>
            </w:r>
            <w:r w:rsidRPr="000B5D73">
              <w:t>] </w:t>
            </w:r>
          </w:p>
        </w:tc>
      </w:tr>
      <w:tr w:rsidRPr="000B5D73" w:rsidR="00DD7C39" w:rsidTr="00237BC6" w14:paraId="5AF1C184" w14:textId="77777777">
        <w:trPr>
          <w:trHeight w:val="300"/>
        </w:trPr>
        <w:tc>
          <w:tcPr>
            <w:tcW w:w="4215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shd w:val="clear" w:color="auto" w:fill="FAFBFE"/>
            <w:hideMark/>
          </w:tcPr>
          <w:p w:rsidRPr="000B5D73" w:rsidR="00DD7C39" w:rsidP="00237BC6" w:rsidRDefault="00DD7C39" w14:paraId="3777861A" w14:textId="77777777">
            <w:r w:rsidRPr="000B5D73">
              <w:t> [Tekst] </w:t>
            </w:r>
          </w:p>
        </w:tc>
        <w:tc>
          <w:tcPr>
            <w:tcW w:w="2475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shd w:val="clear" w:color="auto" w:fill="FAFBFE"/>
            <w:hideMark/>
          </w:tcPr>
          <w:p w:rsidRPr="000B5D73" w:rsidR="00DD7C39" w:rsidP="00237BC6" w:rsidRDefault="00DD7C39" w14:paraId="7F605262" w14:textId="77777777">
            <w:r w:rsidRPr="000B5D73">
              <w:t> [</w:t>
            </w:r>
            <w:r>
              <w:t>MND til MND</w:t>
            </w:r>
            <w:r w:rsidRPr="000B5D73">
              <w:t>] </w:t>
            </w:r>
          </w:p>
        </w:tc>
        <w:tc>
          <w:tcPr>
            <w:tcW w:w="2355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shd w:val="clear" w:color="auto" w:fill="FAFBFE"/>
            <w:hideMark/>
          </w:tcPr>
          <w:p w:rsidRPr="000B5D73" w:rsidR="00DD7C39" w:rsidP="00237BC6" w:rsidRDefault="00DD7C39" w14:paraId="2D45699F" w14:textId="77777777">
            <w:r w:rsidRPr="000B5D73">
              <w:t> [Tekst] </w:t>
            </w:r>
          </w:p>
        </w:tc>
      </w:tr>
    </w:tbl>
    <w:p w:rsidR="00DD7C39" w:rsidP="00DD7C39" w:rsidRDefault="00DD7C39" w14:paraId="325E4AB8" w14:textId="77777777">
      <w:pPr>
        <w:pStyle w:val="Overskrift2"/>
        <w:numPr>
          <w:ilvl w:val="0"/>
          <w:numId w:val="11"/>
        </w:numPr>
        <w:tabs>
          <w:tab w:val="num" w:pos="360"/>
        </w:tabs>
        <w:ind w:left="0" w:firstLine="0"/>
        <w:rPr>
          <w:rStyle w:val="Sterkreferanse"/>
        </w:rPr>
      </w:pPr>
      <w:r w:rsidRPr="1CF93881">
        <w:rPr>
          <w:rStyle w:val="Overskrift3Tegn"/>
        </w:rPr>
        <w:t>Økonomi og ressursbehov</w:t>
      </w:r>
      <w:r w:rsidRPr="1CF93881">
        <w:rPr>
          <w:rStyle w:val="Sterkreferanse"/>
        </w:rPr>
        <w:t> </w:t>
      </w:r>
    </w:p>
    <w:p w:rsidRPr="009C673D" w:rsidR="00DD7C39" w:rsidP="00DD7C39" w:rsidRDefault="00DD7C39" w14:paraId="66653A60" w14:textId="77777777">
      <w:pPr>
        <w:rPr>
          <w:rStyle w:val="Svakutheving"/>
        </w:rPr>
      </w:pPr>
      <w:r w:rsidRPr="009C673D">
        <w:rPr>
          <w:rStyle w:val="Svakutheving"/>
        </w:rPr>
        <w:t>Prosjektmidlene skal kun benyttes til planlegging og gjennomføring av kvalitetsforbedrings</w:t>
      </w:r>
      <w:r>
        <w:rPr>
          <w:rStyle w:val="Svakutheving"/>
        </w:rPr>
        <w:t>-</w:t>
      </w:r>
      <w:r w:rsidRPr="009C673D">
        <w:rPr>
          <w:rStyle w:val="Svakutheving"/>
        </w:rPr>
        <w:t>prosjektet inkludert frikjøp av prosjektstilling og reisekostnader. Midlene kan ikke benyttes til ordinær register- eller sykehusdrift. Prosjektmidlene har en finansierings</w:t>
      </w:r>
      <w:r>
        <w:rPr>
          <w:rStyle w:val="Svakutheving"/>
        </w:rPr>
        <w:t>-</w:t>
      </w:r>
      <w:r w:rsidRPr="009C673D">
        <w:rPr>
          <w:rStyle w:val="Svakutheving"/>
        </w:rPr>
        <w:t>ramme </w:t>
      </w:r>
      <w:proofErr w:type="gramStart"/>
      <w:r w:rsidRPr="009C673D">
        <w:rPr>
          <w:rStyle w:val="Svakutheving"/>
        </w:rPr>
        <w:t>50,000,-</w:t>
      </w:r>
      <w:proofErr w:type="gramEnd"/>
      <w:r w:rsidRPr="009C673D">
        <w:rPr>
          <w:rStyle w:val="Svakutheving"/>
        </w:rPr>
        <w:t> til 200,000,- per prosjekt.</w:t>
      </w:r>
    </w:p>
    <w:tbl>
      <w:tblPr>
        <w:tblW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74"/>
        <w:gridCol w:w="4870"/>
        <w:gridCol w:w="1840"/>
      </w:tblGrid>
      <w:tr w:rsidRPr="000B5D73" w:rsidR="00DD7C39" w:rsidTr="00237BC6" w14:paraId="0CCDF793" w14:textId="77777777">
        <w:trPr>
          <w:trHeight w:val="300"/>
        </w:trPr>
        <w:tc>
          <w:tcPr>
            <w:tcW w:w="2475" w:type="dxa"/>
            <w:tcBorders>
              <w:top w:val="nil"/>
              <w:left w:val="nil"/>
              <w:bottom w:val="single" w:color="auto" w:sz="6" w:space="0"/>
              <w:right w:val="nil"/>
            </w:tcBorders>
            <w:shd w:val="clear" w:color="auto" w:fill="FFFFFF"/>
            <w:hideMark/>
          </w:tcPr>
          <w:p w:rsidRPr="009936E4" w:rsidR="00DD7C39" w:rsidP="00237BC6" w:rsidRDefault="00DD7C39" w14:paraId="547D644B" w14:textId="77777777">
            <w:pPr>
              <w:rPr>
                <w:rStyle w:val="Sterk"/>
              </w:rPr>
            </w:pPr>
            <w:r w:rsidRPr="009936E4">
              <w:rPr>
                <w:rStyle w:val="Sterk"/>
                <w:rFonts w:hint="eastAsia"/>
              </w:rPr>
              <w:t>Kostnad (kortnavn) </w:t>
            </w:r>
          </w:p>
        </w:tc>
        <w:tc>
          <w:tcPr>
            <w:tcW w:w="4890" w:type="dxa"/>
            <w:tcBorders>
              <w:top w:val="nil"/>
              <w:left w:val="nil"/>
              <w:bottom w:val="single" w:color="auto" w:sz="6" w:space="0"/>
              <w:right w:val="nil"/>
            </w:tcBorders>
            <w:shd w:val="clear" w:color="auto" w:fill="FFFFFF"/>
            <w:hideMark/>
          </w:tcPr>
          <w:p w:rsidRPr="009936E4" w:rsidR="00DD7C39" w:rsidP="00237BC6" w:rsidRDefault="00DD7C39" w14:paraId="697D6EE7" w14:textId="77777777">
            <w:pPr>
              <w:rPr>
                <w:rStyle w:val="Sterk"/>
              </w:rPr>
            </w:pPr>
            <w:r w:rsidRPr="009936E4">
              <w:rPr>
                <w:rStyle w:val="Sterk"/>
                <w:rFonts w:hint="eastAsia"/>
              </w:rPr>
              <w:t>Beskrivelse av kostnad </w:t>
            </w:r>
          </w:p>
        </w:tc>
        <w:tc>
          <w:tcPr>
            <w:tcW w:w="1845" w:type="dxa"/>
            <w:tcBorders>
              <w:top w:val="nil"/>
              <w:left w:val="nil"/>
              <w:bottom w:val="single" w:color="auto" w:sz="6" w:space="0"/>
              <w:right w:val="nil"/>
            </w:tcBorders>
            <w:shd w:val="clear" w:color="auto" w:fill="FFFFFF"/>
            <w:hideMark/>
          </w:tcPr>
          <w:p w:rsidRPr="009936E4" w:rsidR="00DD7C39" w:rsidP="00237BC6" w:rsidRDefault="00DD7C39" w14:paraId="0C149612" w14:textId="77777777">
            <w:pPr>
              <w:rPr>
                <w:rStyle w:val="Sterk"/>
              </w:rPr>
            </w:pPr>
            <w:r w:rsidRPr="009936E4">
              <w:rPr>
                <w:rStyle w:val="Sterk"/>
                <w:rFonts w:hint="eastAsia"/>
              </w:rPr>
              <w:t>Hvor mye? (NOK) </w:t>
            </w:r>
          </w:p>
        </w:tc>
      </w:tr>
      <w:tr w:rsidRPr="000B5D73" w:rsidR="00DD7C39" w:rsidTr="00237BC6" w14:paraId="0FA4A546" w14:textId="77777777">
        <w:trPr>
          <w:trHeight w:val="300"/>
        </w:trPr>
        <w:tc>
          <w:tcPr>
            <w:tcW w:w="2475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shd w:val="clear" w:color="auto" w:fill="FAFBFE"/>
            <w:hideMark/>
          </w:tcPr>
          <w:p w:rsidRPr="000B5D73" w:rsidR="00DD7C39" w:rsidP="00237BC6" w:rsidRDefault="00DD7C39" w14:paraId="549F7D5F" w14:textId="77777777">
            <w:r w:rsidRPr="000B5D73">
              <w:t>[</w:t>
            </w:r>
            <w:r>
              <w:t>Oppstartsmøte kostnader</w:t>
            </w:r>
            <w:r w:rsidRPr="000B5D73">
              <w:t>] </w:t>
            </w:r>
          </w:p>
        </w:tc>
        <w:tc>
          <w:tcPr>
            <w:tcW w:w="4890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shd w:val="clear" w:color="auto" w:fill="FAFBFE"/>
            <w:hideMark/>
          </w:tcPr>
          <w:p w:rsidRPr="000B5D73" w:rsidR="00DD7C39" w:rsidP="00237BC6" w:rsidRDefault="00DD7C39" w14:paraId="05997D7B" w14:textId="77777777">
            <w:r w:rsidRPr="000B5D73">
              <w:t>[</w:t>
            </w:r>
            <w:r>
              <w:t>Reise og overnatting 1 dag ved Gardermoen for 10 personer</w:t>
            </w:r>
            <w:r w:rsidRPr="000B5D73">
              <w:t>] </w:t>
            </w:r>
          </w:p>
        </w:tc>
        <w:tc>
          <w:tcPr>
            <w:tcW w:w="1845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shd w:val="clear" w:color="auto" w:fill="FAFBFE"/>
            <w:hideMark/>
          </w:tcPr>
          <w:p w:rsidRPr="000B5D73" w:rsidR="00DD7C39" w:rsidP="00237BC6" w:rsidRDefault="00DD7C39" w14:paraId="6C6F9499" w14:textId="77777777">
            <w:r w:rsidRPr="000B5D73">
              <w:t>[</w:t>
            </w:r>
            <w:r>
              <w:t>25 700 NOK</w:t>
            </w:r>
            <w:r w:rsidRPr="000B5D73">
              <w:t>] </w:t>
            </w:r>
          </w:p>
        </w:tc>
      </w:tr>
      <w:tr w:rsidRPr="000B5D73" w:rsidR="00DD7C39" w:rsidTr="00237BC6" w14:paraId="4C04D42C" w14:textId="77777777">
        <w:trPr>
          <w:trHeight w:val="300"/>
        </w:trPr>
        <w:tc>
          <w:tcPr>
            <w:tcW w:w="2475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shd w:val="clear" w:color="auto" w:fill="FAFBFE"/>
            <w:hideMark/>
          </w:tcPr>
          <w:p w:rsidRPr="000B5D73" w:rsidR="00DD7C39" w:rsidP="00237BC6" w:rsidRDefault="00DD7C39" w14:paraId="3A65334A" w14:textId="77777777">
            <w:r w:rsidRPr="000B5D73">
              <w:t>[</w:t>
            </w:r>
            <w:r>
              <w:t>Workshop/midtseminar</w:t>
            </w:r>
            <w:r w:rsidRPr="000B5D73">
              <w:t>] </w:t>
            </w:r>
          </w:p>
        </w:tc>
        <w:tc>
          <w:tcPr>
            <w:tcW w:w="4890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shd w:val="clear" w:color="auto" w:fill="FAFBFE"/>
            <w:hideMark/>
          </w:tcPr>
          <w:p w:rsidRPr="000B5D73" w:rsidR="00DD7C39" w:rsidP="00237BC6" w:rsidRDefault="00DD7C39" w14:paraId="576D74F3" w14:textId="77777777">
            <w:r w:rsidRPr="000B5D73">
              <w:t>[</w:t>
            </w:r>
            <w:r>
              <w:t>Leie av lokaler pluss reise for 15 personer</w:t>
            </w:r>
            <w:r w:rsidRPr="000B5D73">
              <w:t>] </w:t>
            </w:r>
          </w:p>
        </w:tc>
        <w:tc>
          <w:tcPr>
            <w:tcW w:w="1845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shd w:val="clear" w:color="auto" w:fill="FAFBFE"/>
            <w:hideMark/>
          </w:tcPr>
          <w:p w:rsidRPr="000B5D73" w:rsidR="00DD7C39" w:rsidP="00237BC6" w:rsidRDefault="00DD7C39" w14:paraId="1D2C6AAB" w14:textId="77777777">
            <w:r w:rsidRPr="000B5D73">
              <w:t>[</w:t>
            </w:r>
            <w:r>
              <w:t>50 000 NOK</w:t>
            </w:r>
            <w:r w:rsidRPr="000B5D73">
              <w:t>] </w:t>
            </w:r>
          </w:p>
        </w:tc>
      </w:tr>
      <w:tr w:rsidRPr="000B5D73" w:rsidR="00DD7C39" w:rsidTr="00237BC6" w14:paraId="7BED0356" w14:textId="77777777">
        <w:trPr>
          <w:trHeight w:val="300"/>
        </w:trPr>
        <w:tc>
          <w:tcPr>
            <w:tcW w:w="2475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shd w:val="clear" w:color="auto" w:fill="FAFBFE"/>
            <w:hideMark/>
          </w:tcPr>
          <w:p w:rsidRPr="000B5D73" w:rsidR="00DD7C39" w:rsidP="00237BC6" w:rsidRDefault="00DD7C39" w14:paraId="704C82B5" w14:textId="77777777">
            <w:r w:rsidRPr="000B5D73">
              <w:t>[</w:t>
            </w:r>
            <w:r>
              <w:t>Sluttseminar</w:t>
            </w:r>
            <w:r w:rsidRPr="000B5D73">
              <w:t>] </w:t>
            </w:r>
          </w:p>
        </w:tc>
        <w:tc>
          <w:tcPr>
            <w:tcW w:w="4890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shd w:val="clear" w:color="auto" w:fill="FAFBFE"/>
            <w:hideMark/>
          </w:tcPr>
          <w:p w:rsidRPr="000B5D73" w:rsidR="00DD7C39" w:rsidP="00237BC6" w:rsidRDefault="00DD7C39" w14:paraId="423F5B15" w14:textId="77777777">
            <w:r w:rsidRPr="000B5D73">
              <w:t>[</w:t>
            </w:r>
            <w:r>
              <w:t>Leie av lokaler pluss reise for 15 personer med overnatting</w:t>
            </w:r>
            <w:r w:rsidRPr="000B5D73">
              <w:t>] </w:t>
            </w:r>
          </w:p>
        </w:tc>
        <w:tc>
          <w:tcPr>
            <w:tcW w:w="1845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shd w:val="clear" w:color="auto" w:fill="FAFBFE"/>
            <w:hideMark/>
          </w:tcPr>
          <w:p w:rsidRPr="000B5D73" w:rsidR="00DD7C39" w:rsidP="00237BC6" w:rsidRDefault="00DD7C39" w14:paraId="1395FBE4" w14:textId="77777777">
            <w:r>
              <w:t>[90 000 NOK</w:t>
            </w:r>
            <w:r w:rsidRPr="000B5D73">
              <w:t>] </w:t>
            </w:r>
          </w:p>
        </w:tc>
      </w:tr>
      <w:tr w:rsidRPr="000B5D73" w:rsidR="00DD7C39" w:rsidTr="00237BC6" w14:paraId="4AAD1331" w14:textId="77777777">
        <w:trPr>
          <w:trHeight w:val="300"/>
        </w:trPr>
        <w:tc>
          <w:tcPr>
            <w:tcW w:w="2475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shd w:val="clear" w:color="auto" w:fill="FAFBFE"/>
            <w:hideMark/>
          </w:tcPr>
          <w:p w:rsidRPr="000B5D73" w:rsidR="00DD7C39" w:rsidP="00237BC6" w:rsidRDefault="00DD7C39" w14:paraId="4EA5EC35" w14:textId="77777777">
            <w:r w:rsidRPr="000B5D73">
              <w:t>[Tekst] </w:t>
            </w:r>
          </w:p>
        </w:tc>
        <w:tc>
          <w:tcPr>
            <w:tcW w:w="4890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shd w:val="clear" w:color="auto" w:fill="FAFBFE"/>
            <w:hideMark/>
          </w:tcPr>
          <w:p w:rsidRPr="000B5D73" w:rsidR="00DD7C39" w:rsidP="00237BC6" w:rsidRDefault="00DD7C39" w14:paraId="4E6391BB" w14:textId="77777777">
            <w:r w:rsidRPr="000B5D73">
              <w:t>[Tekst] </w:t>
            </w:r>
          </w:p>
        </w:tc>
        <w:tc>
          <w:tcPr>
            <w:tcW w:w="1845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shd w:val="clear" w:color="auto" w:fill="FAFBFE"/>
            <w:hideMark/>
          </w:tcPr>
          <w:p w:rsidRPr="000B5D73" w:rsidR="00DD7C39" w:rsidP="00237BC6" w:rsidRDefault="00DD7C39" w14:paraId="5CDAA306" w14:textId="77777777">
            <w:r w:rsidRPr="000B5D73">
              <w:t>[NOK] </w:t>
            </w:r>
          </w:p>
        </w:tc>
      </w:tr>
      <w:tr w:rsidRPr="000B5D73" w:rsidR="00DD7C39" w:rsidTr="00237BC6" w14:paraId="464C2F65" w14:textId="77777777">
        <w:trPr>
          <w:trHeight w:val="300"/>
        </w:trPr>
        <w:tc>
          <w:tcPr>
            <w:tcW w:w="2475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shd w:val="clear" w:color="auto" w:fill="FAFBFE"/>
            <w:hideMark/>
          </w:tcPr>
          <w:p w:rsidRPr="000B5D73" w:rsidR="00DD7C39" w:rsidP="00237BC6" w:rsidRDefault="00DD7C39" w14:paraId="6CC61BDC" w14:textId="77777777">
            <w:r w:rsidRPr="000B5D73">
              <w:t>[Tekst] </w:t>
            </w:r>
          </w:p>
        </w:tc>
        <w:tc>
          <w:tcPr>
            <w:tcW w:w="4890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shd w:val="clear" w:color="auto" w:fill="FAFBFE"/>
            <w:hideMark/>
          </w:tcPr>
          <w:p w:rsidRPr="000B5D73" w:rsidR="00DD7C39" w:rsidP="00237BC6" w:rsidRDefault="00DD7C39" w14:paraId="0727B7B1" w14:textId="77777777">
            <w:r w:rsidRPr="000B5D73">
              <w:t>[Tekst] </w:t>
            </w:r>
          </w:p>
        </w:tc>
        <w:tc>
          <w:tcPr>
            <w:tcW w:w="1845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shd w:val="clear" w:color="auto" w:fill="FAFBFE"/>
            <w:hideMark/>
          </w:tcPr>
          <w:p w:rsidRPr="000B5D73" w:rsidR="00DD7C39" w:rsidP="00237BC6" w:rsidRDefault="00DD7C39" w14:paraId="19BEC304" w14:textId="77777777">
            <w:r w:rsidRPr="000B5D73">
              <w:t>[NOK] </w:t>
            </w:r>
          </w:p>
        </w:tc>
      </w:tr>
      <w:tr w:rsidRPr="000B5D73" w:rsidR="00DD7C39" w:rsidTr="00237BC6" w14:paraId="61D8DD33" w14:textId="77777777">
        <w:trPr>
          <w:trHeight w:val="300"/>
        </w:trPr>
        <w:tc>
          <w:tcPr>
            <w:tcW w:w="2475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shd w:val="clear" w:color="auto" w:fill="FAFBFE"/>
            <w:hideMark/>
          </w:tcPr>
          <w:p w:rsidRPr="000B5D73" w:rsidR="00DD7C39" w:rsidP="00237BC6" w:rsidRDefault="00DD7C39" w14:paraId="73C2FF58" w14:textId="77777777">
            <w:r w:rsidRPr="000B5D73">
              <w:t>[Tekst] </w:t>
            </w:r>
          </w:p>
        </w:tc>
        <w:tc>
          <w:tcPr>
            <w:tcW w:w="4890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shd w:val="clear" w:color="auto" w:fill="FAFBFE"/>
            <w:hideMark/>
          </w:tcPr>
          <w:p w:rsidRPr="000B5D73" w:rsidR="00DD7C39" w:rsidP="00237BC6" w:rsidRDefault="00DD7C39" w14:paraId="1ACAC204" w14:textId="77777777">
            <w:r w:rsidRPr="000B5D73">
              <w:t>[Tekst] </w:t>
            </w:r>
          </w:p>
        </w:tc>
        <w:tc>
          <w:tcPr>
            <w:tcW w:w="1845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shd w:val="clear" w:color="auto" w:fill="FAFBFE"/>
            <w:hideMark/>
          </w:tcPr>
          <w:p w:rsidRPr="000B5D73" w:rsidR="00DD7C39" w:rsidP="00237BC6" w:rsidRDefault="00DD7C39" w14:paraId="6F81CE6B" w14:textId="77777777">
            <w:r w:rsidRPr="000B5D73">
              <w:t>[NOK] </w:t>
            </w:r>
          </w:p>
        </w:tc>
      </w:tr>
      <w:tr w:rsidRPr="000B5D73" w:rsidR="00DD7C39" w:rsidTr="00237BC6" w14:paraId="58E6AA64" w14:textId="77777777">
        <w:trPr>
          <w:trHeight w:val="300"/>
        </w:trPr>
        <w:tc>
          <w:tcPr>
            <w:tcW w:w="2475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shd w:val="clear" w:color="auto" w:fill="FAFBFE"/>
            <w:hideMark/>
          </w:tcPr>
          <w:p w:rsidRPr="000B5D73" w:rsidR="00DD7C39" w:rsidP="00237BC6" w:rsidRDefault="00DD7C39" w14:paraId="57AAD0F5" w14:textId="77777777">
            <w:r w:rsidRPr="000B5D73">
              <w:t>[Tekst] </w:t>
            </w:r>
          </w:p>
        </w:tc>
        <w:tc>
          <w:tcPr>
            <w:tcW w:w="4890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shd w:val="clear" w:color="auto" w:fill="FAFBFE"/>
            <w:hideMark/>
          </w:tcPr>
          <w:p w:rsidRPr="000B5D73" w:rsidR="00DD7C39" w:rsidP="00237BC6" w:rsidRDefault="00DD7C39" w14:paraId="4F1F2244" w14:textId="77777777">
            <w:r w:rsidRPr="000B5D73">
              <w:t>[Tekst] </w:t>
            </w:r>
          </w:p>
        </w:tc>
        <w:tc>
          <w:tcPr>
            <w:tcW w:w="1845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shd w:val="clear" w:color="auto" w:fill="FAFBFE"/>
            <w:hideMark/>
          </w:tcPr>
          <w:p w:rsidRPr="000B5D73" w:rsidR="00DD7C39" w:rsidP="00237BC6" w:rsidRDefault="00DD7C39" w14:paraId="78726DAE" w14:textId="77777777">
            <w:r w:rsidRPr="000B5D73">
              <w:t>[NOK] </w:t>
            </w:r>
          </w:p>
        </w:tc>
      </w:tr>
      <w:tr w:rsidRPr="000B5D73" w:rsidR="00DD7C39" w:rsidTr="00237BC6" w14:paraId="034F0047" w14:textId="77777777">
        <w:trPr>
          <w:trHeight w:val="300"/>
        </w:trPr>
        <w:tc>
          <w:tcPr>
            <w:tcW w:w="2475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shd w:val="clear" w:color="auto" w:fill="FAFBFE"/>
            <w:hideMark/>
          </w:tcPr>
          <w:p w:rsidRPr="000B5D73" w:rsidR="00DD7C39" w:rsidP="00237BC6" w:rsidRDefault="00DD7C39" w14:paraId="242393AC" w14:textId="77777777">
            <w:r w:rsidRPr="000B5D73">
              <w:t>[Tekst] </w:t>
            </w:r>
          </w:p>
        </w:tc>
        <w:tc>
          <w:tcPr>
            <w:tcW w:w="4890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shd w:val="clear" w:color="auto" w:fill="FAFBFE"/>
            <w:hideMark/>
          </w:tcPr>
          <w:p w:rsidRPr="000B5D73" w:rsidR="00DD7C39" w:rsidP="00237BC6" w:rsidRDefault="00DD7C39" w14:paraId="03E5030E" w14:textId="77777777">
            <w:r w:rsidRPr="000B5D73">
              <w:t>[Tekst] </w:t>
            </w:r>
          </w:p>
        </w:tc>
        <w:tc>
          <w:tcPr>
            <w:tcW w:w="1845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shd w:val="clear" w:color="auto" w:fill="FAFBFE"/>
            <w:hideMark/>
          </w:tcPr>
          <w:p w:rsidRPr="000B5D73" w:rsidR="00DD7C39" w:rsidP="00237BC6" w:rsidRDefault="00DD7C39" w14:paraId="03B2F433" w14:textId="77777777">
            <w:r w:rsidRPr="000B5D73">
              <w:t>[NOK] </w:t>
            </w:r>
          </w:p>
        </w:tc>
      </w:tr>
      <w:tr w:rsidRPr="000B5D73" w:rsidR="00DD7C39" w:rsidTr="00237BC6" w14:paraId="311682D5" w14:textId="77777777">
        <w:trPr>
          <w:trHeight w:val="300"/>
        </w:trPr>
        <w:tc>
          <w:tcPr>
            <w:tcW w:w="2475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shd w:val="clear" w:color="auto" w:fill="FAFBFE"/>
            <w:hideMark/>
          </w:tcPr>
          <w:p w:rsidRPr="000B5D73" w:rsidR="00DD7C39" w:rsidP="00237BC6" w:rsidRDefault="00DD7C39" w14:paraId="08CA5CAB" w14:textId="77777777">
            <w:r w:rsidRPr="000B5D73">
              <w:t>[Tekst] </w:t>
            </w:r>
          </w:p>
        </w:tc>
        <w:tc>
          <w:tcPr>
            <w:tcW w:w="4890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shd w:val="clear" w:color="auto" w:fill="FAFBFE"/>
            <w:hideMark/>
          </w:tcPr>
          <w:p w:rsidRPr="000B5D73" w:rsidR="00DD7C39" w:rsidP="00237BC6" w:rsidRDefault="00DD7C39" w14:paraId="5651BA6E" w14:textId="77777777">
            <w:r w:rsidRPr="000B5D73">
              <w:t>[Tekst] </w:t>
            </w:r>
          </w:p>
        </w:tc>
        <w:tc>
          <w:tcPr>
            <w:tcW w:w="1845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shd w:val="clear" w:color="auto" w:fill="FAFBFE"/>
            <w:hideMark/>
          </w:tcPr>
          <w:p w:rsidRPr="000B5D73" w:rsidR="00DD7C39" w:rsidP="00237BC6" w:rsidRDefault="00DD7C39" w14:paraId="1869E22C" w14:textId="77777777">
            <w:r w:rsidRPr="000B5D73">
              <w:t>[NOK] </w:t>
            </w:r>
          </w:p>
        </w:tc>
      </w:tr>
      <w:tr w:rsidRPr="000B5D73" w:rsidR="00DD7C39" w:rsidTr="00237BC6" w14:paraId="567966AE" w14:textId="77777777">
        <w:trPr>
          <w:trHeight w:val="300"/>
        </w:trPr>
        <w:tc>
          <w:tcPr>
            <w:tcW w:w="2475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shd w:val="clear" w:color="auto" w:fill="FAFBFE"/>
            <w:hideMark/>
          </w:tcPr>
          <w:p w:rsidRPr="000B5D73" w:rsidR="00DD7C39" w:rsidP="00237BC6" w:rsidRDefault="00DD7C39" w14:paraId="47A5FED8" w14:textId="77777777">
            <w:r w:rsidRPr="000B5D73">
              <w:rPr>
                <w:b/>
                <w:bCs/>
              </w:rPr>
              <w:t>SUM</w:t>
            </w:r>
            <w:r w:rsidRPr="000B5D73">
              <w:t> </w:t>
            </w:r>
          </w:p>
        </w:tc>
        <w:tc>
          <w:tcPr>
            <w:tcW w:w="4890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shd w:val="clear" w:color="auto" w:fill="FAFBFE"/>
            <w:hideMark/>
          </w:tcPr>
          <w:p w:rsidRPr="000B5D73" w:rsidR="00DD7C39" w:rsidP="00237BC6" w:rsidRDefault="00DD7C39" w14:paraId="462E79AA" w14:textId="77777777">
            <w:r w:rsidRPr="000B5D73">
              <w:t> </w:t>
            </w:r>
          </w:p>
        </w:tc>
        <w:tc>
          <w:tcPr>
            <w:tcW w:w="1845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shd w:val="clear" w:color="auto" w:fill="FAFBFE"/>
            <w:hideMark/>
          </w:tcPr>
          <w:p w:rsidRPr="000B5D73" w:rsidR="00DD7C39" w:rsidP="00237BC6" w:rsidRDefault="00DD7C39" w14:paraId="7FFE3663" w14:textId="77777777">
            <w:r w:rsidRPr="000B5D73">
              <w:t> </w:t>
            </w:r>
            <w:r>
              <w:t>[165 700 NOK]</w:t>
            </w:r>
          </w:p>
        </w:tc>
      </w:tr>
    </w:tbl>
    <w:p w:rsidR="00DD7C39" w:rsidP="00DD7C39" w:rsidRDefault="00DD7C39" w14:paraId="0A64FEA6" w14:textId="77777777">
      <w:r>
        <w:t> </w:t>
      </w:r>
    </w:p>
    <w:p w:rsidR="00DD7C39" w:rsidP="00DD7C39" w:rsidRDefault="00DD7C39" w14:paraId="5F89ED2F" w14:textId="77777777">
      <w:r>
        <w:br w:type="page"/>
      </w:r>
    </w:p>
    <w:p w:rsidR="00DD7C39" w:rsidP="00DD7C39" w:rsidRDefault="00DD7C39" w14:paraId="495D1DD5" w14:textId="77777777">
      <w:pPr>
        <w:pStyle w:val="Overskrift2"/>
        <w:numPr>
          <w:ilvl w:val="0"/>
          <w:numId w:val="11"/>
        </w:numPr>
        <w:tabs>
          <w:tab w:val="num" w:pos="360"/>
        </w:tabs>
        <w:ind w:left="0" w:firstLine="0"/>
        <w:rPr>
          <w:rStyle w:val="Sterkreferanse"/>
        </w:rPr>
      </w:pPr>
      <w:r w:rsidRPr="4FC062FC">
        <w:rPr>
          <w:rStyle w:val="Overskrift3Tegn"/>
        </w:rPr>
        <w:t>Prosjektdeltagere</w:t>
      </w:r>
      <w:r w:rsidRPr="4FC062FC">
        <w:rPr>
          <w:rStyle w:val="Sterkreferanse"/>
        </w:rPr>
        <w:t> </w:t>
      </w:r>
    </w:p>
    <w:tbl>
      <w:tblPr>
        <w:tblW w:w="0" w:type="auto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Look w:val="04A0" w:firstRow="1" w:lastRow="0" w:firstColumn="1" w:lastColumn="0" w:noHBand="0" w:noVBand="1"/>
      </w:tblPr>
      <w:tblGrid>
        <w:gridCol w:w="3345"/>
        <w:gridCol w:w="3345"/>
        <w:gridCol w:w="2355"/>
      </w:tblGrid>
      <w:tr w:rsidR="00DD7C39" w:rsidTr="00237BC6" w14:paraId="194F23EF" w14:textId="77777777">
        <w:trPr>
          <w:trHeight w:val="300"/>
        </w:trPr>
        <w:tc>
          <w:tcPr>
            <w:tcW w:w="3345" w:type="dxa"/>
            <w:tcBorders>
              <w:top w:val="nil"/>
              <w:left w:val="nil"/>
              <w:bottom w:val="single" w:color="auto" w:sz="6" w:space="0"/>
              <w:right w:val="nil"/>
            </w:tcBorders>
            <w:shd w:val="clear" w:color="auto" w:fill="FFFFFF" w:themeFill="background1"/>
          </w:tcPr>
          <w:p w:rsidRPr="009936E4" w:rsidR="00DD7C39" w:rsidP="00237BC6" w:rsidRDefault="00DD7C39" w14:paraId="144E5497" w14:textId="77777777">
            <w:pPr>
              <w:rPr>
                <w:rStyle w:val="Sterk"/>
              </w:rPr>
            </w:pPr>
            <w:r w:rsidRPr="009936E4">
              <w:rPr>
                <w:rStyle w:val="Sterk"/>
              </w:rPr>
              <w:t>Navn </w:t>
            </w:r>
          </w:p>
        </w:tc>
        <w:tc>
          <w:tcPr>
            <w:tcW w:w="3345" w:type="dxa"/>
            <w:tcBorders>
              <w:top w:val="nil"/>
              <w:left w:val="nil"/>
              <w:bottom w:val="single" w:color="auto" w:sz="6" w:space="0"/>
              <w:right w:val="nil"/>
            </w:tcBorders>
            <w:shd w:val="clear" w:color="auto" w:fill="FFFFFF" w:themeFill="background1"/>
          </w:tcPr>
          <w:p w:rsidRPr="009936E4" w:rsidR="00DD7C39" w:rsidP="00237BC6" w:rsidRDefault="00DD7C39" w14:paraId="1C0FE107" w14:textId="77777777">
            <w:pPr>
              <w:rPr>
                <w:rStyle w:val="Sterk"/>
              </w:rPr>
            </w:pPr>
            <w:r w:rsidRPr="009936E4">
              <w:rPr>
                <w:rStyle w:val="Sterk"/>
              </w:rPr>
              <w:t>Rolle </w:t>
            </w:r>
          </w:p>
        </w:tc>
        <w:tc>
          <w:tcPr>
            <w:tcW w:w="2355" w:type="dxa"/>
            <w:tcBorders>
              <w:top w:val="nil"/>
              <w:left w:val="nil"/>
              <w:bottom w:val="single" w:color="auto" w:sz="6" w:space="0"/>
              <w:right w:val="nil"/>
            </w:tcBorders>
            <w:shd w:val="clear" w:color="auto" w:fill="FFFFFF" w:themeFill="background1"/>
          </w:tcPr>
          <w:p w:rsidRPr="009936E4" w:rsidR="00DD7C39" w:rsidP="00237BC6" w:rsidRDefault="00DD7C39" w14:paraId="2838778D" w14:textId="77777777">
            <w:pPr>
              <w:rPr>
                <w:rStyle w:val="Sterk"/>
              </w:rPr>
            </w:pPr>
            <w:r w:rsidRPr="009936E4">
              <w:rPr>
                <w:rStyle w:val="Sterk"/>
              </w:rPr>
              <w:t>Organisasjon </w:t>
            </w:r>
          </w:p>
        </w:tc>
      </w:tr>
      <w:tr w:rsidR="00DD7C39" w:rsidTr="00237BC6" w14:paraId="2EB44A77" w14:textId="77777777">
        <w:trPr>
          <w:trHeight w:val="300"/>
        </w:trPr>
        <w:tc>
          <w:tcPr>
            <w:tcW w:w="3345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shd w:val="clear" w:color="auto" w:fill="FAFBFE"/>
          </w:tcPr>
          <w:p w:rsidR="00DD7C39" w:rsidP="00237BC6" w:rsidRDefault="00DD7C39" w14:paraId="0C2234C9" w14:textId="77777777">
            <w:r>
              <w:t>[Tekst] </w:t>
            </w:r>
          </w:p>
        </w:tc>
        <w:tc>
          <w:tcPr>
            <w:tcW w:w="3345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shd w:val="clear" w:color="auto" w:fill="FAFBFE"/>
          </w:tcPr>
          <w:p w:rsidR="00DD7C39" w:rsidP="00237BC6" w:rsidRDefault="00DD7C39" w14:paraId="174FB5E6" w14:textId="77777777">
            <w:r>
              <w:t>Prosjektleder </w:t>
            </w:r>
          </w:p>
        </w:tc>
        <w:tc>
          <w:tcPr>
            <w:tcW w:w="2355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shd w:val="clear" w:color="auto" w:fill="FAFBFE"/>
          </w:tcPr>
          <w:p w:rsidR="00DD7C39" w:rsidP="00237BC6" w:rsidRDefault="00DD7C39" w14:paraId="6801F8D7" w14:textId="77777777">
            <w:r>
              <w:t>[Tekst] </w:t>
            </w:r>
          </w:p>
        </w:tc>
      </w:tr>
      <w:tr w:rsidR="00DD7C39" w:rsidTr="00237BC6" w14:paraId="6238098F" w14:textId="77777777">
        <w:trPr>
          <w:trHeight w:val="300"/>
        </w:trPr>
        <w:tc>
          <w:tcPr>
            <w:tcW w:w="3345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shd w:val="clear" w:color="auto" w:fill="FAFBFE"/>
          </w:tcPr>
          <w:p w:rsidR="00DD7C39" w:rsidP="00237BC6" w:rsidRDefault="00DD7C39" w14:paraId="55998275" w14:textId="77777777">
            <w:r>
              <w:t> </w:t>
            </w:r>
          </w:p>
        </w:tc>
        <w:tc>
          <w:tcPr>
            <w:tcW w:w="3345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shd w:val="clear" w:color="auto" w:fill="FAFBFE"/>
          </w:tcPr>
          <w:p w:rsidR="00DD7C39" w:rsidP="00237BC6" w:rsidRDefault="00DD7C39" w14:paraId="7D2EAA6D" w14:textId="77777777">
            <w:r>
              <w:t>Prosjektstøtte </w:t>
            </w:r>
          </w:p>
        </w:tc>
        <w:tc>
          <w:tcPr>
            <w:tcW w:w="2355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shd w:val="clear" w:color="auto" w:fill="FAFBFE"/>
          </w:tcPr>
          <w:p w:rsidR="00DD7C39" w:rsidP="00237BC6" w:rsidRDefault="00DD7C39" w14:paraId="024D1555" w14:textId="77777777">
            <w:r>
              <w:t> </w:t>
            </w:r>
          </w:p>
        </w:tc>
      </w:tr>
      <w:tr w:rsidR="00DD7C39" w:rsidTr="00237BC6" w14:paraId="4D0F950C" w14:textId="77777777">
        <w:trPr>
          <w:trHeight w:val="300"/>
        </w:trPr>
        <w:tc>
          <w:tcPr>
            <w:tcW w:w="3345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shd w:val="clear" w:color="auto" w:fill="FAFBFE"/>
          </w:tcPr>
          <w:p w:rsidR="00DD7C39" w:rsidP="00237BC6" w:rsidRDefault="00DD7C39" w14:paraId="1AD3AF2F" w14:textId="77777777">
            <w:r>
              <w:t> </w:t>
            </w:r>
          </w:p>
        </w:tc>
        <w:tc>
          <w:tcPr>
            <w:tcW w:w="3345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shd w:val="clear" w:color="auto" w:fill="FAFBFE"/>
          </w:tcPr>
          <w:p w:rsidR="00DD7C39" w:rsidP="00237BC6" w:rsidRDefault="00DD7C39" w14:paraId="45F46EB2" w14:textId="77777777">
            <w:r>
              <w:t>Fagperson </w:t>
            </w:r>
          </w:p>
        </w:tc>
        <w:tc>
          <w:tcPr>
            <w:tcW w:w="2355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shd w:val="clear" w:color="auto" w:fill="FAFBFE"/>
          </w:tcPr>
          <w:p w:rsidR="00DD7C39" w:rsidP="00237BC6" w:rsidRDefault="00DD7C39" w14:paraId="4D478D96" w14:textId="77777777">
            <w:r>
              <w:t> </w:t>
            </w:r>
          </w:p>
        </w:tc>
      </w:tr>
      <w:tr w:rsidR="00DD7C39" w:rsidTr="00237BC6" w14:paraId="43BA8B19" w14:textId="77777777">
        <w:trPr>
          <w:trHeight w:val="300"/>
        </w:trPr>
        <w:tc>
          <w:tcPr>
            <w:tcW w:w="3345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shd w:val="clear" w:color="auto" w:fill="FAFBFE"/>
          </w:tcPr>
          <w:p w:rsidR="00DD7C39" w:rsidP="00237BC6" w:rsidRDefault="00DD7C39" w14:paraId="69D5DA3A" w14:textId="77777777">
            <w:r>
              <w:t> </w:t>
            </w:r>
          </w:p>
        </w:tc>
        <w:tc>
          <w:tcPr>
            <w:tcW w:w="3345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shd w:val="clear" w:color="auto" w:fill="FAFBFE"/>
          </w:tcPr>
          <w:p w:rsidR="00DD7C39" w:rsidP="00237BC6" w:rsidRDefault="00DD7C39" w14:paraId="4C21E05A" w14:textId="77777777">
            <w:r>
              <w:t>Annet </w:t>
            </w:r>
          </w:p>
        </w:tc>
        <w:tc>
          <w:tcPr>
            <w:tcW w:w="2355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shd w:val="clear" w:color="auto" w:fill="FAFBFE"/>
          </w:tcPr>
          <w:p w:rsidR="00DD7C39" w:rsidP="00237BC6" w:rsidRDefault="00DD7C39" w14:paraId="4AA8AB25" w14:textId="77777777">
            <w:r>
              <w:t> </w:t>
            </w:r>
          </w:p>
        </w:tc>
      </w:tr>
    </w:tbl>
    <w:p w:rsidRPr="00797546" w:rsidR="00DD7C39" w:rsidP="00DD7C39" w:rsidRDefault="00DD7C39" w14:paraId="03AF3576" w14:textId="77777777">
      <w:pPr>
        <w:pStyle w:val="Overskrift2"/>
        <w:numPr>
          <w:ilvl w:val="0"/>
          <w:numId w:val="11"/>
        </w:numPr>
        <w:tabs>
          <w:tab w:val="num" w:pos="360"/>
        </w:tabs>
        <w:ind w:left="0" w:firstLine="0"/>
        <w:rPr>
          <w:rStyle w:val="Sterkreferanse"/>
          <w:b w:val="0"/>
          <w:bCs w:val="0"/>
          <w:smallCaps w:val="0"/>
          <w:color w:val="auto"/>
          <w:spacing w:val="0"/>
        </w:rPr>
      </w:pPr>
      <w:r w:rsidRPr="1CF93881">
        <w:rPr>
          <w:rStyle w:val="Overskrift3Tegn"/>
        </w:rPr>
        <w:t>Prosjektavslutning</w:t>
      </w:r>
      <w:r w:rsidRPr="1CF93881">
        <w:rPr>
          <w:rStyle w:val="Sterkreferanse"/>
        </w:rPr>
        <w:t> </w:t>
      </w:r>
    </w:p>
    <w:p w:rsidRPr="000B5D73" w:rsidR="00DD7C39" w:rsidP="00DD7C39" w:rsidRDefault="00DD7C39" w14:paraId="73A29375" w14:textId="77777777">
      <w:r>
        <w:t>Etter prosjektslutt så skal følgende oversendes til oppdragsgiver (</w:t>
      </w:r>
      <w:hyperlink r:id="rId13">
        <w:r w:rsidRPr="1CF93881">
          <w:rPr>
            <w:rStyle w:val="Hyperkobling"/>
          </w:rPr>
          <w:t>post@skde.no</w:t>
        </w:r>
      </w:hyperlink>
      <w:r>
        <w:t>): </w:t>
      </w:r>
    </w:p>
    <w:p w:rsidRPr="000B5D73" w:rsidR="00DD7C39" w:rsidP="00DD7C39" w:rsidRDefault="00DD7C39" w14:paraId="3EFFD40F" w14:textId="77777777">
      <w:pPr>
        <w:numPr>
          <w:ilvl w:val="0"/>
          <w:numId w:val="9"/>
        </w:numPr>
      </w:pPr>
      <w:r w:rsidRPr="000B5D73">
        <w:t>Samlet prosjektregnskap </w:t>
      </w:r>
    </w:p>
    <w:p w:rsidRPr="000B5D73" w:rsidR="00DD7C39" w:rsidP="00DD7C39" w:rsidRDefault="00DD7C39" w14:paraId="7777144B" w14:textId="77777777">
      <w:pPr>
        <w:numPr>
          <w:ilvl w:val="0"/>
          <w:numId w:val="10"/>
        </w:numPr>
      </w:pPr>
      <w:r w:rsidRPr="000B5D73">
        <w:t>Skriftlig sluttrapport </w:t>
      </w:r>
    </w:p>
    <w:p w:rsidRPr="000B5D73" w:rsidR="00DD7C39" w:rsidP="00DD7C39" w:rsidRDefault="00DD7C39" w14:paraId="2E528113" w14:textId="77777777">
      <w:r w:rsidRPr="000B5D73">
        <w:t>Prosjektregnskap og sluttrapport skal være oppdragsgiver i hende senest 3 måneder etter prosjektslutt. Lenke til vitenskapelig publikasjon oversendes når artikkel er publisert. </w:t>
      </w:r>
    </w:p>
    <w:p w:rsidRPr="000B5D73" w:rsidR="00DD7C39" w:rsidP="00DD7C39" w:rsidRDefault="00DD7C39" w14:paraId="2E2E8B3F" w14:textId="77777777">
      <w:r w:rsidRPr="000B5D73">
        <w:t>Sluttrapporten vil legges ut på kvalitetsregistre.no, hvis prosjektet har planlagt å skrive en vitenskapelig artikkel basert på prosjektet må dette gis beskjed til faggruppen for kvalitetsforbedring.  </w:t>
      </w:r>
    </w:p>
    <w:p w:rsidRPr="000B5D73" w:rsidR="00DD7C39" w:rsidP="00DD7C39" w:rsidRDefault="00DD7C39" w14:paraId="4AA0C574" w14:textId="77777777">
      <w:r w:rsidRPr="000B5D73">
        <w:t>Ved behov for å gjøre endringer i prosjektet som berører prosjektets formål, resultat eller fremdrift skal det meldes til oppdragsgiver der behovet beskrives, ta kontakt med regionalt servicemiljø for bistand. </w:t>
      </w:r>
    </w:p>
    <w:p w:rsidRPr="000B5D73" w:rsidR="00DD7C39" w:rsidP="00DD7C39" w:rsidRDefault="00DD7C39" w14:paraId="14C3DD9E" w14:textId="77777777">
      <w:r w:rsidRPr="000B5D73">
        <w:t> </w:t>
      </w:r>
    </w:p>
    <w:p w:rsidRPr="000B5D73" w:rsidR="00DD7C39" w:rsidP="00DD7C39" w:rsidRDefault="00DD7C39" w14:paraId="3919AE25" w14:textId="77777777">
      <w:r w:rsidRPr="000B5D73">
        <w:t>Søknad/Prosjektbeskrivelse sendes Nasjonalt servicemiljø for medisinske kvalitetsregistre.  </w:t>
      </w:r>
      <w:r w:rsidRPr="000B5D73">
        <w:br/>
      </w:r>
      <w:r w:rsidRPr="000B5D73">
        <w:t>E-post: </w:t>
      </w:r>
      <w:hyperlink w:tgtFrame="_blank" w:history="1" r:id="rId14">
        <w:r w:rsidRPr="000B5D73">
          <w:rPr>
            <w:rStyle w:val="Hyperkobling"/>
          </w:rPr>
          <w:t>post@skde.no</w:t>
        </w:r>
      </w:hyperlink>
      <w:r w:rsidRPr="000B5D73">
        <w:t> </w:t>
      </w:r>
    </w:p>
    <w:p w:rsidRPr="000B5D73" w:rsidR="00DD7C39" w:rsidP="00DD7C39" w:rsidRDefault="00DD7C39" w14:paraId="293AA0AD" w14:textId="77777777">
      <w:r>
        <w:t>Merk søknaden med saksnummer. 2026/662.  </w:t>
      </w:r>
      <w:r>
        <w:br/>
      </w:r>
    </w:p>
    <w:p w:rsidR="00DD7C39" w:rsidP="00DD7C39" w:rsidRDefault="00DD7C39" w14:paraId="4932E184" w14:textId="77777777"/>
    <w:p w:rsidRPr="000B5D73" w:rsidR="00DD7C39" w:rsidP="00DD7C39" w:rsidRDefault="00DD7C39" w14:paraId="40026888" w14:textId="77777777"/>
    <w:p w:rsidRPr="000B5D73" w:rsidR="00DD7C39" w:rsidP="00DD7C39" w:rsidRDefault="00DD7C39" w14:paraId="3771129B" w14:textId="77777777"/>
    <w:p w:rsidRPr="00DD7C39" w:rsidR="00787CF7" w:rsidP="00DD7C39" w:rsidRDefault="00787CF7" w14:paraId="762C70A3" w14:textId="0056699E"/>
    <w:sectPr w:rsidRPr="00DD7C39" w:rsidR="00787CF7" w:rsidSect="00D17E32">
      <w:footerReference w:type="default" r:id="rId15"/>
      <w:headerReference w:type="first" r:id="rId16"/>
      <w:footerReference w:type="first" r:id="rId17"/>
      <w:pgSz w:w="11906" w:h="16838" w:orient="portrait" w:code="9"/>
      <w:pgMar w:top="1356" w:right="1361" w:bottom="1701" w:left="1361" w:header="851" w:footer="39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6D5990" w:rsidP="000D69E1" w:rsidRDefault="006D5990" w14:paraId="3E1D91EE" w14:textId="77777777">
      <w:r>
        <w:separator/>
      </w:r>
    </w:p>
  </w:endnote>
  <w:endnote w:type="continuationSeparator" w:id="0">
    <w:p w:rsidR="006D5990" w:rsidP="000D69E1" w:rsidRDefault="006D5990" w14:paraId="7844F0BA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SemiBold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enett"/>
      <w:tblW w:w="9182" w:type="dxa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141"/>
      <w:gridCol w:w="1570"/>
      <w:gridCol w:w="1570"/>
      <w:gridCol w:w="1835"/>
      <w:gridCol w:w="1066"/>
    </w:tblGrid>
    <w:tr w:rsidR="00AD21F4" w:rsidTr="000D4F8C" w14:paraId="05356D1D" w14:textId="77777777">
      <w:tc>
        <w:tcPr>
          <w:tcW w:w="3141" w:type="dxa"/>
        </w:tcPr>
        <w:p w:rsidRPr="00827E08" w:rsidR="00AD21F4" w:rsidP="00AD21F4" w:rsidRDefault="00AD21F4" w14:paraId="4188E8F4" w14:textId="77777777">
          <w:pPr>
            <w:pStyle w:val="Bunntekst"/>
            <w:spacing w:line="240" w:lineRule="auto"/>
            <w:rPr>
              <w:rFonts w:ascii="Aptos SemiBold" w:hAnsi="Aptos SemiBold"/>
            </w:rPr>
          </w:pPr>
          <w:r w:rsidRPr="00827E08">
            <w:rPr>
              <w:rFonts w:ascii="Aptos SemiBold" w:hAnsi="Aptos SemiBold"/>
            </w:rPr>
            <w:t>SKDE</w:t>
          </w:r>
        </w:p>
        <w:p w:rsidR="00AD21F4" w:rsidP="00AD21F4" w:rsidRDefault="00AD21F4" w14:paraId="3C5DAC7C" w14:textId="77777777">
          <w:pPr>
            <w:pStyle w:val="Bunntekst"/>
            <w:spacing w:line="240" w:lineRule="auto"/>
          </w:pPr>
          <w:r>
            <w:t>Senter for klinisk dokumentasjon og evaluering</w:t>
          </w:r>
        </w:p>
        <w:p w:rsidR="00AD21F4" w:rsidP="00AD21F4" w:rsidRDefault="00AD21F4" w14:paraId="70AEF4B3" w14:textId="77777777">
          <w:pPr>
            <w:pStyle w:val="Bunntekst"/>
          </w:pPr>
        </w:p>
        <w:p w:rsidR="00AD21F4" w:rsidP="00AD21F4" w:rsidRDefault="00AD21F4" w14:paraId="02EE6733" w14:textId="77777777">
          <w:pPr>
            <w:pStyle w:val="Bunntekst"/>
          </w:pPr>
        </w:p>
        <w:p w:rsidRPr="00827E08" w:rsidR="00AD21F4" w:rsidP="00AD21F4" w:rsidRDefault="00AD21F4" w14:paraId="0EF9BFDC" w14:textId="77777777">
          <w:pPr>
            <w:pStyle w:val="Bunntekst"/>
          </w:pPr>
        </w:p>
      </w:tc>
      <w:tc>
        <w:tcPr>
          <w:tcW w:w="1570" w:type="dxa"/>
        </w:tcPr>
        <w:p w:rsidR="00AD21F4" w:rsidP="00AD21F4" w:rsidRDefault="00AD21F4" w14:paraId="1E421479" w14:textId="77777777">
          <w:pPr>
            <w:pStyle w:val="Bunntekst"/>
          </w:pPr>
        </w:p>
      </w:tc>
      <w:tc>
        <w:tcPr>
          <w:tcW w:w="1570" w:type="dxa"/>
        </w:tcPr>
        <w:p w:rsidR="00AD21F4" w:rsidP="00AD21F4" w:rsidRDefault="00AD21F4" w14:paraId="68181D41" w14:textId="77777777">
          <w:pPr>
            <w:pStyle w:val="Bunntekst"/>
          </w:pPr>
        </w:p>
      </w:tc>
      <w:tc>
        <w:tcPr>
          <w:tcW w:w="1835" w:type="dxa"/>
        </w:tcPr>
        <w:p w:rsidR="00AD21F4" w:rsidP="00AD21F4" w:rsidRDefault="00AD21F4" w14:paraId="00272268" w14:textId="77777777">
          <w:pPr>
            <w:pStyle w:val="Bunntekst"/>
          </w:pPr>
        </w:p>
      </w:tc>
      <w:tc>
        <w:tcPr>
          <w:tcW w:w="1066" w:type="dxa"/>
        </w:tcPr>
        <w:p w:rsidR="00AD21F4" w:rsidP="00AD21F4" w:rsidRDefault="00AD21F4" w14:paraId="785F9072" w14:textId="77777777">
          <w:pPr>
            <w:pStyle w:val="Bunntekst"/>
            <w:jc w:val="right"/>
          </w:pPr>
          <w:r>
            <w:t xml:space="preserve">side </w:t>
          </w:r>
          <w:r>
            <w:fldChar w:fldCharType="begin"/>
          </w:r>
          <w:r>
            <w:instrText xml:space="preserve"> PAGE  \* Arabic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  <w:r>
            <w:t xml:space="preserve"> av </w:t>
          </w:r>
          <w:r>
            <w:fldChar w:fldCharType="begin"/>
          </w:r>
          <w:r>
            <w:instrText> NUMPAGES 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</w:tbl>
  <w:p w:rsidR="00AD21F4" w:rsidRDefault="00AD21F4" w14:paraId="6DA7B199" w14:textId="77777777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enett"/>
      <w:tblW w:w="9182" w:type="dxa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141"/>
      <w:gridCol w:w="1570"/>
      <w:gridCol w:w="1570"/>
      <w:gridCol w:w="1835"/>
      <w:gridCol w:w="1066"/>
    </w:tblGrid>
    <w:tr w:rsidRPr="002B0C0C" w:rsidR="009B5768" w:rsidTr="009B5768" w14:paraId="7DCA30EB" w14:textId="77777777">
      <w:tc>
        <w:tcPr>
          <w:tcW w:w="3141" w:type="dxa"/>
        </w:tcPr>
        <w:p w:rsidRPr="002B0C0C" w:rsidR="00827E08" w:rsidP="00827E08" w:rsidRDefault="00827E08" w14:paraId="6432A49F" w14:textId="77777777">
          <w:pPr>
            <w:pStyle w:val="Bunntekst"/>
            <w:spacing w:line="240" w:lineRule="auto"/>
            <w:rPr>
              <w:rFonts w:ascii="Aptos SemiBold" w:hAnsi="Aptos SemiBold"/>
              <w:sz w:val="11"/>
            </w:rPr>
          </w:pPr>
          <w:r w:rsidRPr="002B0C0C">
            <w:rPr>
              <w:rFonts w:ascii="Aptos SemiBold" w:hAnsi="Aptos SemiBold"/>
              <w:sz w:val="11"/>
            </w:rPr>
            <w:t>SKDE</w:t>
          </w:r>
        </w:p>
        <w:p w:rsidRPr="002B0C0C" w:rsidR="00827E08" w:rsidP="00827E08" w:rsidRDefault="00827E08" w14:paraId="05E24188" w14:textId="77777777">
          <w:pPr>
            <w:pStyle w:val="Bunntekst"/>
            <w:spacing w:line="240" w:lineRule="auto"/>
            <w:rPr>
              <w:sz w:val="11"/>
            </w:rPr>
          </w:pPr>
          <w:r w:rsidRPr="002B0C0C">
            <w:rPr>
              <w:sz w:val="11"/>
            </w:rPr>
            <w:t>Senter for klinisk dokumentasjon og evaluering</w:t>
          </w:r>
        </w:p>
        <w:p w:rsidRPr="002B0C0C" w:rsidR="00827E08" w:rsidP="00827E08" w:rsidRDefault="00827E08" w14:paraId="53F8A2BF" w14:textId="77777777">
          <w:pPr>
            <w:pStyle w:val="Bunntekst"/>
            <w:spacing w:line="240" w:lineRule="auto"/>
            <w:rPr>
              <w:sz w:val="11"/>
            </w:rPr>
          </w:pPr>
          <w:r w:rsidRPr="002B0C0C">
            <w:rPr>
              <w:sz w:val="11"/>
            </w:rPr>
            <w:t>(+47) 77 75 58 00</w:t>
          </w:r>
        </w:p>
        <w:p w:rsidRPr="002B0C0C" w:rsidR="00827E08" w:rsidP="00827E08" w:rsidRDefault="00827E08" w14:paraId="048856E7" w14:textId="77777777">
          <w:pPr>
            <w:pStyle w:val="Bunntekst"/>
            <w:spacing w:line="240" w:lineRule="auto"/>
            <w:rPr>
              <w:sz w:val="11"/>
            </w:rPr>
          </w:pPr>
          <w:r w:rsidRPr="002B0C0C">
            <w:rPr>
              <w:sz w:val="11"/>
            </w:rPr>
            <w:t>postmottak@helse-nord.no</w:t>
          </w:r>
        </w:p>
        <w:p w:rsidRPr="002B0C0C" w:rsidR="00827E08" w:rsidP="00827E08" w:rsidRDefault="00827E08" w14:paraId="7D7A8367" w14:textId="77777777">
          <w:pPr>
            <w:pStyle w:val="Bunntekst"/>
            <w:rPr>
              <w:sz w:val="11"/>
            </w:rPr>
          </w:pPr>
          <w:r w:rsidRPr="002B0C0C">
            <w:rPr>
              <w:sz w:val="11"/>
            </w:rPr>
            <w:t>www.skde.no</w:t>
          </w:r>
        </w:p>
      </w:tc>
      <w:tc>
        <w:tcPr>
          <w:tcW w:w="1570" w:type="dxa"/>
        </w:tcPr>
        <w:p w:rsidRPr="002B0C0C" w:rsidR="00827E08" w:rsidP="00827E08" w:rsidRDefault="00827E08" w14:paraId="600FFC0E" w14:textId="77777777">
          <w:pPr>
            <w:pStyle w:val="Bunntekst"/>
            <w:spacing w:line="240" w:lineRule="auto"/>
            <w:rPr>
              <w:rFonts w:ascii="Aptos SemiBold" w:hAnsi="Aptos SemiBold"/>
              <w:sz w:val="11"/>
            </w:rPr>
          </w:pPr>
          <w:r w:rsidRPr="002B0C0C">
            <w:rPr>
              <w:rFonts w:ascii="Aptos SemiBold" w:hAnsi="Aptos SemiBold"/>
              <w:sz w:val="11"/>
            </w:rPr>
            <w:t>Postadresse</w:t>
          </w:r>
        </w:p>
        <w:p w:rsidRPr="002B0C0C" w:rsidR="00827E08" w:rsidP="00827E08" w:rsidRDefault="00827E08" w14:paraId="604585D1" w14:textId="77777777">
          <w:pPr>
            <w:pStyle w:val="Bunntekst"/>
            <w:spacing w:line="240" w:lineRule="auto"/>
            <w:rPr>
              <w:sz w:val="11"/>
            </w:rPr>
          </w:pPr>
          <w:r w:rsidRPr="002B0C0C">
            <w:rPr>
              <w:sz w:val="11"/>
            </w:rPr>
            <w:t>Helse Nord RHF</w:t>
          </w:r>
        </w:p>
        <w:p w:rsidRPr="002B0C0C" w:rsidR="00827E08" w:rsidP="00827E08" w:rsidRDefault="00827E08" w14:paraId="662B8FDF" w14:textId="77777777">
          <w:pPr>
            <w:pStyle w:val="Bunntekst"/>
            <w:spacing w:line="240" w:lineRule="auto"/>
            <w:rPr>
              <w:sz w:val="11"/>
            </w:rPr>
          </w:pPr>
          <w:r w:rsidRPr="002B0C0C">
            <w:rPr>
              <w:sz w:val="11"/>
            </w:rPr>
            <w:t>Postboks 1445</w:t>
          </w:r>
        </w:p>
        <w:p w:rsidRPr="002B0C0C" w:rsidR="00827E08" w:rsidP="00827E08" w:rsidRDefault="00827E08" w14:paraId="303B3BE6" w14:textId="77777777">
          <w:pPr>
            <w:pStyle w:val="Bunntekst"/>
            <w:rPr>
              <w:sz w:val="11"/>
            </w:rPr>
          </w:pPr>
          <w:r w:rsidRPr="002B0C0C">
            <w:rPr>
              <w:sz w:val="11"/>
            </w:rPr>
            <w:t>8038 Bodø</w:t>
          </w:r>
        </w:p>
      </w:tc>
      <w:tc>
        <w:tcPr>
          <w:tcW w:w="1570" w:type="dxa"/>
        </w:tcPr>
        <w:p w:rsidRPr="002B0C0C" w:rsidR="00827E08" w:rsidP="00827E08" w:rsidRDefault="00827E08" w14:paraId="6B75B0E2" w14:textId="77777777">
          <w:pPr>
            <w:pStyle w:val="Bunntekst"/>
            <w:spacing w:line="240" w:lineRule="auto"/>
            <w:rPr>
              <w:rFonts w:ascii="Aptos SemiBold" w:hAnsi="Aptos SemiBold"/>
              <w:sz w:val="11"/>
            </w:rPr>
          </w:pPr>
          <w:r w:rsidRPr="002B0C0C">
            <w:rPr>
              <w:rFonts w:ascii="Aptos SemiBold" w:hAnsi="Aptos SemiBold"/>
              <w:sz w:val="11"/>
            </w:rPr>
            <w:t>Besøksadresse</w:t>
          </w:r>
        </w:p>
        <w:p w:rsidRPr="002B0C0C" w:rsidR="00827E08" w:rsidP="00827E08" w:rsidRDefault="00827E08" w14:paraId="1D0FAF23" w14:textId="77777777">
          <w:pPr>
            <w:pStyle w:val="Bunntekst"/>
            <w:spacing w:line="240" w:lineRule="auto"/>
            <w:rPr>
              <w:sz w:val="11"/>
            </w:rPr>
          </w:pPr>
          <w:r w:rsidRPr="002B0C0C">
            <w:rPr>
              <w:sz w:val="11"/>
            </w:rPr>
            <w:t>SKDE</w:t>
          </w:r>
        </w:p>
        <w:p w:rsidRPr="002B0C0C" w:rsidR="00827E08" w:rsidP="00827E08" w:rsidRDefault="00827E08" w14:paraId="7DBE8DE1" w14:textId="77777777">
          <w:pPr>
            <w:pStyle w:val="Bunntekst"/>
            <w:spacing w:line="240" w:lineRule="auto"/>
            <w:rPr>
              <w:sz w:val="11"/>
            </w:rPr>
          </w:pPr>
          <w:r w:rsidRPr="002B0C0C">
            <w:rPr>
              <w:sz w:val="11"/>
            </w:rPr>
            <w:t>Sykehusveien 23</w:t>
          </w:r>
        </w:p>
        <w:p w:rsidRPr="002B0C0C" w:rsidR="00827E08" w:rsidP="00827E08" w:rsidRDefault="00827E08" w14:paraId="1255EB79" w14:textId="77777777">
          <w:pPr>
            <w:pStyle w:val="Bunntekst"/>
            <w:rPr>
              <w:sz w:val="11"/>
            </w:rPr>
          </w:pPr>
          <w:r w:rsidRPr="002B0C0C">
            <w:rPr>
              <w:sz w:val="11"/>
            </w:rPr>
            <w:t>9019 Tromsø</w:t>
          </w:r>
        </w:p>
      </w:tc>
      <w:tc>
        <w:tcPr>
          <w:tcW w:w="1835" w:type="dxa"/>
        </w:tcPr>
        <w:p w:rsidRPr="002B0C0C" w:rsidR="00827E08" w:rsidP="00827E08" w:rsidRDefault="00827E08" w14:paraId="053748D1" w14:textId="77777777">
          <w:pPr>
            <w:pStyle w:val="Bunntekst"/>
            <w:spacing w:line="240" w:lineRule="auto"/>
            <w:rPr>
              <w:rFonts w:ascii="Aptos SemiBold" w:hAnsi="Aptos SemiBold"/>
              <w:sz w:val="11"/>
            </w:rPr>
          </w:pPr>
          <w:r w:rsidRPr="002B0C0C">
            <w:rPr>
              <w:rFonts w:ascii="Aptos SemiBold" w:hAnsi="Aptos SemiBold"/>
              <w:sz w:val="11"/>
            </w:rPr>
            <w:t>Org. nr.</w:t>
          </w:r>
        </w:p>
        <w:p w:rsidRPr="002B0C0C" w:rsidR="00827E08" w:rsidP="00827E08" w:rsidRDefault="00827E08" w14:paraId="34F134D2" w14:textId="77777777">
          <w:pPr>
            <w:pStyle w:val="Bunntekst"/>
            <w:rPr>
              <w:sz w:val="11"/>
            </w:rPr>
          </w:pPr>
          <w:r w:rsidRPr="002B0C0C">
            <w:rPr>
              <w:sz w:val="11"/>
            </w:rPr>
            <w:t>MVA 883 658 752</w:t>
          </w:r>
        </w:p>
      </w:tc>
      <w:tc>
        <w:tcPr>
          <w:tcW w:w="1066" w:type="dxa"/>
        </w:tcPr>
        <w:p w:rsidRPr="002B0C0C" w:rsidR="00827E08" w:rsidP="009B5768" w:rsidRDefault="00827E08" w14:paraId="24842D4A" w14:textId="77777777">
          <w:pPr>
            <w:pStyle w:val="Bunntekst"/>
            <w:jc w:val="right"/>
            <w:rPr>
              <w:sz w:val="11"/>
            </w:rPr>
          </w:pPr>
          <w:r w:rsidRPr="002B0C0C">
            <w:rPr>
              <w:sz w:val="11"/>
            </w:rPr>
            <w:t xml:space="preserve">side </w:t>
          </w:r>
          <w:r w:rsidRPr="002B0C0C">
            <w:rPr>
              <w:sz w:val="11"/>
            </w:rPr>
            <w:fldChar w:fldCharType="begin"/>
          </w:r>
          <w:r w:rsidRPr="002B0C0C">
            <w:rPr>
              <w:sz w:val="11"/>
            </w:rPr>
            <w:instrText xml:space="preserve"> PAGE  \* Arabic  \* MERGEFORMAT </w:instrText>
          </w:r>
          <w:r w:rsidRPr="002B0C0C">
            <w:rPr>
              <w:sz w:val="11"/>
            </w:rPr>
            <w:fldChar w:fldCharType="separate"/>
          </w:r>
          <w:r w:rsidRPr="002B0C0C">
            <w:rPr>
              <w:noProof/>
              <w:sz w:val="11"/>
            </w:rPr>
            <w:t>1</w:t>
          </w:r>
          <w:r w:rsidRPr="002B0C0C">
            <w:rPr>
              <w:sz w:val="11"/>
            </w:rPr>
            <w:fldChar w:fldCharType="end"/>
          </w:r>
          <w:r w:rsidRPr="002B0C0C">
            <w:rPr>
              <w:sz w:val="11"/>
            </w:rPr>
            <w:t xml:space="preserve"> av </w:t>
          </w:r>
          <w:r w:rsidRPr="002B0C0C">
            <w:rPr>
              <w:sz w:val="11"/>
            </w:rPr>
            <w:fldChar w:fldCharType="begin"/>
          </w:r>
          <w:r w:rsidRPr="002B0C0C">
            <w:rPr>
              <w:sz w:val="11"/>
            </w:rPr>
            <w:instrText xml:space="preserve"> NUMPAGES   \* MERGEFORMAT </w:instrText>
          </w:r>
          <w:r w:rsidRPr="002B0C0C">
            <w:rPr>
              <w:sz w:val="11"/>
            </w:rPr>
            <w:fldChar w:fldCharType="separate"/>
          </w:r>
          <w:r w:rsidRPr="002B0C0C">
            <w:rPr>
              <w:noProof/>
              <w:sz w:val="11"/>
            </w:rPr>
            <w:t>1</w:t>
          </w:r>
          <w:r w:rsidRPr="002B0C0C">
            <w:rPr>
              <w:noProof/>
              <w:sz w:val="11"/>
            </w:rPr>
            <w:fldChar w:fldCharType="end"/>
          </w:r>
        </w:p>
      </w:tc>
    </w:tr>
  </w:tbl>
  <w:p w:rsidR="00136387" w:rsidRDefault="00136387" w14:paraId="50C39AAF" w14:textId="77777777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6D5990" w:rsidP="000D69E1" w:rsidRDefault="006D5990" w14:paraId="38C81614" w14:textId="77777777">
      <w:r>
        <w:separator/>
      </w:r>
    </w:p>
  </w:footnote>
  <w:footnote w:type="continuationSeparator" w:id="0">
    <w:p w:rsidR="006D5990" w:rsidP="000D69E1" w:rsidRDefault="006D5990" w14:paraId="01181BB8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dec="http://schemas.microsoft.com/office/drawing/2017/decorative" xmlns:pic="http://schemas.openxmlformats.org/drawingml/2006/picture" xmlns:asvg="http://schemas.microsoft.com/office/drawing/2016/SVG/main" mc:Ignorable="w14 w15 w16se w16cid w16 w16cex w16sdtdh w16sdtfl w16du wp14">
  <w:tbl>
    <w:tblPr>
      <w:tblStyle w:val="Tabellrutenett"/>
      <w:tblW w:w="0" w:type="auto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ook w:val="04A0" w:firstRow="1" w:lastRow="0" w:firstColumn="1" w:lastColumn="0" w:noHBand="0" w:noVBand="1"/>
    </w:tblPr>
    <w:tblGrid>
      <w:gridCol w:w="4587"/>
      <w:gridCol w:w="4587"/>
    </w:tblGrid>
    <w:tr w:rsidRPr="00136387" w:rsidR="00996230" w:rsidTr="00FB16A9" w14:paraId="5CDCDE02" w14:textId="77777777">
      <w:tc>
        <w:tcPr>
          <w:tcW w:w="4587" w:type="dxa"/>
        </w:tcPr>
        <w:p w:rsidRPr="00BB452A" w:rsidR="00996230" w:rsidP="00996230" w:rsidRDefault="00996230" w14:paraId="3E5747BA" w14:textId="77777777">
          <w:pPr>
            <w:pStyle w:val="Topptekst"/>
            <w:tabs>
              <w:tab w:val="clear" w:pos="4536"/>
              <w:tab w:val="clear" w:pos="9072"/>
            </w:tabs>
            <w:spacing w:after="0"/>
            <w:rPr>
              <w:rFonts w:asciiTheme="majorHAnsi" w:hAnsiTheme="majorHAnsi"/>
              <w:sz w:val="20"/>
              <w:szCs w:val="20"/>
            </w:rPr>
          </w:pPr>
          <w:r w:rsidRPr="00BB452A">
            <w:rPr>
              <w:rFonts w:asciiTheme="majorHAnsi" w:hAnsiTheme="majorHAnsi"/>
              <w:noProof/>
              <w:sz w:val="20"/>
              <w:szCs w:val="20"/>
            </w:rPr>
            <w:drawing>
              <wp:anchor distT="0" distB="0" distL="114300" distR="114300" simplePos="0" relativeHeight="251659264" behindDoc="0" locked="0" layoutInCell="1" allowOverlap="1" wp14:anchorId="54B7AC9C" wp14:editId="2565B337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844550" cy="361315"/>
                <wp:effectExtent l="0" t="0" r="0" b="635"/>
                <wp:wrapNone/>
                <wp:docPr id="1532752370" name="Logo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43419764" name="Logo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44550" cy="36131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587" w:type="dxa"/>
          <w:vAlign w:val="center"/>
        </w:tcPr>
        <w:p w:rsidRPr="00136387" w:rsidR="00996230" w:rsidP="00996230" w:rsidRDefault="00996230" w14:paraId="35677413" w14:textId="77777777">
          <w:pPr>
            <w:pStyle w:val="Topptekst"/>
            <w:tabs>
              <w:tab w:val="clear" w:pos="4536"/>
              <w:tab w:val="clear" w:pos="9072"/>
            </w:tabs>
            <w:spacing w:after="0"/>
            <w:jc w:val="right"/>
            <w:rPr>
              <w:rFonts w:asciiTheme="majorHAnsi" w:hAnsiTheme="majorHAnsi"/>
              <w:sz w:val="20"/>
              <w:szCs w:val="20"/>
            </w:rPr>
          </w:pPr>
        </w:p>
      </w:tc>
    </w:tr>
    <w:tr w:rsidRPr="00136387" w:rsidR="00996230" w:rsidTr="00FB16A9" w14:paraId="54C640FA" w14:textId="77777777">
      <w:tc>
        <w:tcPr>
          <w:tcW w:w="4587" w:type="dxa"/>
        </w:tcPr>
        <w:p w:rsidRPr="00BB452A" w:rsidR="00996230" w:rsidP="00996230" w:rsidRDefault="00996230" w14:paraId="203DDC27" w14:textId="77777777">
          <w:pPr>
            <w:pStyle w:val="Topptekst"/>
            <w:tabs>
              <w:tab w:val="clear" w:pos="4536"/>
              <w:tab w:val="clear" w:pos="9072"/>
            </w:tabs>
            <w:spacing w:after="0"/>
            <w:rPr>
              <w:rFonts w:asciiTheme="majorHAnsi" w:hAnsiTheme="majorHAnsi"/>
              <w:sz w:val="20"/>
              <w:szCs w:val="20"/>
            </w:rPr>
          </w:pPr>
        </w:p>
      </w:tc>
      <w:tc>
        <w:tcPr>
          <w:tcW w:w="4587" w:type="dxa"/>
          <w:vAlign w:val="center"/>
        </w:tcPr>
        <w:p w:rsidRPr="00136387" w:rsidR="00996230" w:rsidP="00996230" w:rsidRDefault="00996230" w14:paraId="00338D74" w14:textId="77777777">
          <w:pPr>
            <w:pStyle w:val="Topptekst"/>
            <w:tabs>
              <w:tab w:val="clear" w:pos="4536"/>
              <w:tab w:val="clear" w:pos="9072"/>
            </w:tabs>
            <w:spacing w:after="0"/>
            <w:jc w:val="right"/>
            <w:rPr>
              <w:rFonts w:asciiTheme="majorHAnsi" w:hAnsiTheme="majorHAnsi"/>
              <w:sz w:val="20"/>
              <w:szCs w:val="20"/>
            </w:rPr>
          </w:pPr>
          <w:r w:rsidRPr="00BB452A">
            <w:rPr>
              <w:rFonts w:asciiTheme="majorHAnsi" w:hAnsiTheme="majorHAnsi"/>
              <w:color w:val="003087"/>
              <w:sz w:val="20"/>
              <w:szCs w:val="20"/>
            </w:rPr>
            <w:t>Senter for klinisk dokumentasjon og evaluering</w:t>
          </w:r>
        </w:p>
      </w:tc>
    </w:tr>
    <w:tr w:rsidRPr="00136387" w:rsidR="00DD7C39" w:rsidTr="007A6B93" w14:paraId="399064EC" w14:textId="77777777">
      <w:trPr>
        <w:gridAfter w:val="1"/>
        <w:wAfter w:w="4587" w:type="dxa"/>
      </w:trPr>
      <w:tc>
        <w:tcPr>
          <w:tcW w:w="4587" w:type="dxa"/>
        </w:tcPr>
        <w:p w:rsidRPr="00BB452A" w:rsidR="00DD7C39" w:rsidP="002C31E7" w:rsidRDefault="00DD7C39" w14:paraId="3DBAD103" w14:textId="77777777">
          <w:pPr>
            <w:pStyle w:val="Topptekst"/>
            <w:tabs>
              <w:tab w:val="clear" w:pos="4536"/>
              <w:tab w:val="clear" w:pos="9072"/>
            </w:tabs>
            <w:spacing w:after="0"/>
            <w:rPr>
              <w:rFonts w:asciiTheme="majorHAnsi" w:hAnsiTheme="majorHAnsi"/>
              <w:sz w:val="20"/>
              <w:szCs w:val="20"/>
            </w:rPr>
          </w:pPr>
        </w:p>
      </w:tc>
    </w:tr>
  </w:tbl>
  <w:p w:rsidRPr="00136387" w:rsidR="003F6773" w:rsidP="00996230" w:rsidRDefault="003F6773" w14:paraId="737C7577" w14:textId="5B0402D8">
    <w:pPr>
      <w:pStyle w:val="Topptekst"/>
      <w:tabs>
        <w:tab w:val="clear" w:pos="4536"/>
        <w:tab w:val="clear" w:pos="9072"/>
        <w:tab w:val="right" w:pos="9183"/>
      </w:tabs>
      <w:spacing w:after="0"/>
      <w:rPr>
        <w:rFonts w:asciiTheme="majorHAnsi" w:hAnsiTheme="majorHAnsi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54388C"/>
    <w:multiLevelType w:val="multilevel"/>
    <w:tmpl w:val="06F429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" w15:restartNumberingAfterBreak="0">
    <w:nsid w:val="2A5D7130"/>
    <w:multiLevelType w:val="multilevel"/>
    <w:tmpl w:val="F8BCF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" w15:restartNumberingAfterBreak="0">
    <w:nsid w:val="2C421430"/>
    <w:multiLevelType w:val="multilevel"/>
    <w:tmpl w:val="55D42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" w15:restartNumberingAfterBreak="0">
    <w:nsid w:val="2E3A2136"/>
    <w:multiLevelType w:val="multilevel"/>
    <w:tmpl w:val="88360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4" w15:restartNumberingAfterBreak="0">
    <w:nsid w:val="369B13AA"/>
    <w:multiLevelType w:val="multilevel"/>
    <w:tmpl w:val="4BF67CF0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  <w:sz w:val="24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  <w:color w:val="2783D4" w:themeColor="accent1" w:themeShade="BF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38085641"/>
    <w:multiLevelType w:val="multilevel"/>
    <w:tmpl w:val="893C5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6" w15:restartNumberingAfterBreak="0">
    <w:nsid w:val="45FE5DDB"/>
    <w:multiLevelType w:val="multilevel"/>
    <w:tmpl w:val="A6708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7" w15:restartNumberingAfterBreak="0">
    <w:nsid w:val="515F5EA7"/>
    <w:multiLevelType w:val="multilevel"/>
    <w:tmpl w:val="D3CE3A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8" w15:restartNumberingAfterBreak="0">
    <w:nsid w:val="52350090"/>
    <w:multiLevelType w:val="multilevel"/>
    <w:tmpl w:val="83D86B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9" w15:restartNumberingAfterBreak="0">
    <w:nsid w:val="58935B48"/>
    <w:multiLevelType w:val="multilevel"/>
    <w:tmpl w:val="3B546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0" w15:restartNumberingAfterBreak="0">
    <w:nsid w:val="73234C23"/>
    <w:multiLevelType w:val="multilevel"/>
    <w:tmpl w:val="2C40E0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num w:numId="1" w16cid:durableId="1483303737">
    <w:abstractNumId w:val="9"/>
  </w:num>
  <w:num w:numId="2" w16cid:durableId="1534419282">
    <w:abstractNumId w:val="3"/>
  </w:num>
  <w:num w:numId="3" w16cid:durableId="725449233">
    <w:abstractNumId w:val="10"/>
  </w:num>
  <w:num w:numId="4" w16cid:durableId="448597473">
    <w:abstractNumId w:val="6"/>
  </w:num>
  <w:num w:numId="5" w16cid:durableId="1217545196">
    <w:abstractNumId w:val="7"/>
  </w:num>
  <w:num w:numId="6" w16cid:durableId="1125386598">
    <w:abstractNumId w:val="5"/>
  </w:num>
  <w:num w:numId="7" w16cid:durableId="1820806520">
    <w:abstractNumId w:val="8"/>
  </w:num>
  <w:num w:numId="8" w16cid:durableId="1008293474">
    <w:abstractNumId w:val="0"/>
  </w:num>
  <w:num w:numId="9" w16cid:durableId="1745761422">
    <w:abstractNumId w:val="1"/>
  </w:num>
  <w:num w:numId="10" w16cid:durableId="1838305874">
    <w:abstractNumId w:val="2"/>
  </w:num>
  <w:num w:numId="11" w16cid:durableId="1685859161">
    <w:abstractNumId w:val="4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10"/>
  <w:proofState w:spelling="clean" w:grammar="dirty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trackRevisions w:val="false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7C39"/>
    <w:rsid w:val="000058D4"/>
    <w:rsid w:val="0003036D"/>
    <w:rsid w:val="000375CB"/>
    <w:rsid w:val="000610B4"/>
    <w:rsid w:val="00072E9F"/>
    <w:rsid w:val="000C08C4"/>
    <w:rsid w:val="000C7B7E"/>
    <w:rsid w:val="000D46A7"/>
    <w:rsid w:val="000D4C84"/>
    <w:rsid w:val="000D69E1"/>
    <w:rsid w:val="000E6A94"/>
    <w:rsid w:val="00103227"/>
    <w:rsid w:val="00136387"/>
    <w:rsid w:val="00157CFB"/>
    <w:rsid w:val="00193D16"/>
    <w:rsid w:val="001B24C2"/>
    <w:rsid w:val="001E6C1A"/>
    <w:rsid w:val="002045CF"/>
    <w:rsid w:val="0020676A"/>
    <w:rsid w:val="00212799"/>
    <w:rsid w:val="00224F3C"/>
    <w:rsid w:val="00236603"/>
    <w:rsid w:val="002B0C0C"/>
    <w:rsid w:val="002C2D5D"/>
    <w:rsid w:val="002D06CE"/>
    <w:rsid w:val="002D4903"/>
    <w:rsid w:val="002D52A8"/>
    <w:rsid w:val="002F4023"/>
    <w:rsid w:val="002F47B4"/>
    <w:rsid w:val="00304F9D"/>
    <w:rsid w:val="003161AF"/>
    <w:rsid w:val="0031689D"/>
    <w:rsid w:val="00322EC5"/>
    <w:rsid w:val="003265B4"/>
    <w:rsid w:val="003326EA"/>
    <w:rsid w:val="00365341"/>
    <w:rsid w:val="00382ECD"/>
    <w:rsid w:val="00397DC0"/>
    <w:rsid w:val="003A125B"/>
    <w:rsid w:val="003B4134"/>
    <w:rsid w:val="003B7091"/>
    <w:rsid w:val="003C3B22"/>
    <w:rsid w:val="003D2388"/>
    <w:rsid w:val="003E6953"/>
    <w:rsid w:val="003F6773"/>
    <w:rsid w:val="00416051"/>
    <w:rsid w:val="00444BB3"/>
    <w:rsid w:val="0045027C"/>
    <w:rsid w:val="00464EA9"/>
    <w:rsid w:val="00467E5F"/>
    <w:rsid w:val="00492FDF"/>
    <w:rsid w:val="004B42C0"/>
    <w:rsid w:val="004D455A"/>
    <w:rsid w:val="004D7108"/>
    <w:rsid w:val="004E6C1A"/>
    <w:rsid w:val="00510040"/>
    <w:rsid w:val="00524D3B"/>
    <w:rsid w:val="005426C2"/>
    <w:rsid w:val="005672E0"/>
    <w:rsid w:val="005755B1"/>
    <w:rsid w:val="00575E52"/>
    <w:rsid w:val="005D19D6"/>
    <w:rsid w:val="005E37A1"/>
    <w:rsid w:val="005F1E2C"/>
    <w:rsid w:val="006017FC"/>
    <w:rsid w:val="006523C0"/>
    <w:rsid w:val="00660840"/>
    <w:rsid w:val="00684B65"/>
    <w:rsid w:val="00687698"/>
    <w:rsid w:val="006979F8"/>
    <w:rsid w:val="006A2D12"/>
    <w:rsid w:val="006B2446"/>
    <w:rsid w:val="006D5990"/>
    <w:rsid w:val="006E4642"/>
    <w:rsid w:val="006F15E1"/>
    <w:rsid w:val="00701D51"/>
    <w:rsid w:val="007041A9"/>
    <w:rsid w:val="007067D2"/>
    <w:rsid w:val="0071028C"/>
    <w:rsid w:val="007621D0"/>
    <w:rsid w:val="0076352C"/>
    <w:rsid w:val="007648E7"/>
    <w:rsid w:val="00772976"/>
    <w:rsid w:val="00783C21"/>
    <w:rsid w:val="0078439A"/>
    <w:rsid w:val="00787CF7"/>
    <w:rsid w:val="007A3ECA"/>
    <w:rsid w:val="007A6B93"/>
    <w:rsid w:val="008229DA"/>
    <w:rsid w:val="00827E08"/>
    <w:rsid w:val="00835F62"/>
    <w:rsid w:val="0084739A"/>
    <w:rsid w:val="008635E1"/>
    <w:rsid w:val="00872133"/>
    <w:rsid w:val="00883096"/>
    <w:rsid w:val="008A00C2"/>
    <w:rsid w:val="008A0533"/>
    <w:rsid w:val="008A55B7"/>
    <w:rsid w:val="008B0566"/>
    <w:rsid w:val="008B2F02"/>
    <w:rsid w:val="008B70ED"/>
    <w:rsid w:val="008C46E7"/>
    <w:rsid w:val="008D7B65"/>
    <w:rsid w:val="009104C5"/>
    <w:rsid w:val="00937926"/>
    <w:rsid w:val="009431EB"/>
    <w:rsid w:val="009647A6"/>
    <w:rsid w:val="00981AC1"/>
    <w:rsid w:val="00996230"/>
    <w:rsid w:val="009A4BEA"/>
    <w:rsid w:val="009B5768"/>
    <w:rsid w:val="009C5B38"/>
    <w:rsid w:val="009D5BED"/>
    <w:rsid w:val="009E1CC0"/>
    <w:rsid w:val="009E2A8C"/>
    <w:rsid w:val="009F1F66"/>
    <w:rsid w:val="009F7B5B"/>
    <w:rsid w:val="00A01012"/>
    <w:rsid w:val="00A15CFC"/>
    <w:rsid w:val="00A273A2"/>
    <w:rsid w:val="00A37BAF"/>
    <w:rsid w:val="00A72279"/>
    <w:rsid w:val="00A90952"/>
    <w:rsid w:val="00AA7CA7"/>
    <w:rsid w:val="00AD21F4"/>
    <w:rsid w:val="00AF2B8D"/>
    <w:rsid w:val="00AF644E"/>
    <w:rsid w:val="00AF72E9"/>
    <w:rsid w:val="00B0430C"/>
    <w:rsid w:val="00B04866"/>
    <w:rsid w:val="00B1657A"/>
    <w:rsid w:val="00B42544"/>
    <w:rsid w:val="00B5277F"/>
    <w:rsid w:val="00B673B7"/>
    <w:rsid w:val="00B9159E"/>
    <w:rsid w:val="00BA5197"/>
    <w:rsid w:val="00BB452A"/>
    <w:rsid w:val="00BB5B2C"/>
    <w:rsid w:val="00BD2F2A"/>
    <w:rsid w:val="00C13D8A"/>
    <w:rsid w:val="00C17C8B"/>
    <w:rsid w:val="00C2560A"/>
    <w:rsid w:val="00C44CFF"/>
    <w:rsid w:val="00C53B07"/>
    <w:rsid w:val="00C64E26"/>
    <w:rsid w:val="00C746A1"/>
    <w:rsid w:val="00C84059"/>
    <w:rsid w:val="00C95B88"/>
    <w:rsid w:val="00CA21A0"/>
    <w:rsid w:val="00CB036E"/>
    <w:rsid w:val="00CE0A60"/>
    <w:rsid w:val="00CE4DA4"/>
    <w:rsid w:val="00CF6199"/>
    <w:rsid w:val="00CF738A"/>
    <w:rsid w:val="00D05CD9"/>
    <w:rsid w:val="00D17E32"/>
    <w:rsid w:val="00D233B8"/>
    <w:rsid w:val="00D60BAC"/>
    <w:rsid w:val="00D76F77"/>
    <w:rsid w:val="00D816F5"/>
    <w:rsid w:val="00D82160"/>
    <w:rsid w:val="00DB54D9"/>
    <w:rsid w:val="00DD7C39"/>
    <w:rsid w:val="00E5037F"/>
    <w:rsid w:val="00E801F0"/>
    <w:rsid w:val="00E82C2E"/>
    <w:rsid w:val="00EA132B"/>
    <w:rsid w:val="00EB0DAB"/>
    <w:rsid w:val="00ED3A1B"/>
    <w:rsid w:val="00EF0640"/>
    <w:rsid w:val="00EF3751"/>
    <w:rsid w:val="00F1274D"/>
    <w:rsid w:val="00F67646"/>
    <w:rsid w:val="00F85859"/>
    <w:rsid w:val="00F875F0"/>
    <w:rsid w:val="00F97013"/>
    <w:rsid w:val="00F97A8D"/>
    <w:rsid w:val="00FA09B1"/>
    <w:rsid w:val="00FC2A4E"/>
    <w:rsid w:val="1ECA043E"/>
    <w:rsid w:val="2FF9F5B5"/>
    <w:rsid w:val="33C50BA1"/>
    <w:rsid w:val="37FCD1BB"/>
    <w:rsid w:val="39C8BE77"/>
    <w:rsid w:val="4A5F46D8"/>
    <w:rsid w:val="4C4301AC"/>
    <w:rsid w:val="5D0A16C3"/>
    <w:rsid w:val="71DA78F2"/>
    <w:rsid w:val="755D2C98"/>
    <w:rsid w:val="7E099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3D4A6E"/>
  <w15:chartTrackingRefBased/>
  <w15:docId w15:val="{DB2E25A3-6CA8-419B-B472-1BD69D88D83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nb-NO" w:eastAsia="nb-NO" w:bidi="ar-SA"/>
        <w14:ligatures w14:val="standardContextual"/>
      </w:rPr>
    </w:rPrDefault>
    <w:pPrDefault>
      <w:pPr>
        <w:spacing w:after="300" w:line="247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semiHidden="1" w:qFormat="1"/>
    <w:lsdException w:name="Emphasis" w:uiPriority="20" w:semiHidden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semiHidden="1" w:qFormat="1"/>
    <w:lsdException w:name="Intense Emphasis" w:uiPriority="21" w:qFormat="1"/>
    <w:lsdException w:name="Subtle Reference" w:uiPriority="31" w:semiHidden="1" w:qFormat="1"/>
    <w:lsdException w:name="Intense Reference" w:uiPriority="32" w:qFormat="1"/>
    <w:lsdException w:name="Book Title" w:uiPriority="33" w:semiHidden="1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DD7C39"/>
    <w:pPr>
      <w:spacing w:after="160" w:line="259" w:lineRule="auto"/>
    </w:pPr>
    <w:rPr>
      <w:sz w:val="22"/>
      <w:szCs w:val="22"/>
      <w:lang w:eastAsia="en-US"/>
    </w:rPr>
  </w:style>
  <w:style w:type="paragraph" w:styleId="Overskrift1">
    <w:name w:val="heading 1"/>
    <w:basedOn w:val="Normal"/>
    <w:next w:val="Normal"/>
    <w:link w:val="Overskrift1Tegn"/>
    <w:uiPriority w:val="9"/>
    <w:unhideWhenUsed/>
    <w:qFormat/>
    <w:rsid w:val="000E6A94"/>
    <w:pPr>
      <w:keepNext/>
      <w:keepLines/>
      <w:spacing w:before="408" w:after="240" w:line="216" w:lineRule="auto"/>
      <w:outlineLvl w:val="0"/>
    </w:pPr>
    <w:rPr>
      <w:rFonts w:asciiTheme="majorHAnsi" w:hAnsiTheme="majorHAnsi" w:eastAsiaTheme="majorEastAsia" w:cstheme="majorBidi"/>
      <w:color w:val="003087" w:themeColor="text2"/>
      <w:sz w:val="32"/>
      <w:szCs w:val="4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0E6A94"/>
    <w:pPr>
      <w:keepNext/>
      <w:keepLines/>
      <w:spacing w:before="680" w:after="0" w:line="228" w:lineRule="auto"/>
      <w:outlineLvl w:val="1"/>
    </w:pPr>
    <w:rPr>
      <w:rFonts w:asciiTheme="majorHAnsi" w:hAnsiTheme="majorHAnsi" w:eastAsiaTheme="majorEastAsia" w:cstheme="majorBidi"/>
      <w:color w:val="003087" w:themeColor="text2"/>
      <w:sz w:val="28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2F4023"/>
    <w:pPr>
      <w:keepNext/>
      <w:keepLines/>
      <w:spacing w:before="300" w:after="40" w:line="228" w:lineRule="auto"/>
      <w:outlineLvl w:val="2"/>
    </w:pPr>
    <w:rPr>
      <w:rFonts w:asciiTheme="majorHAnsi" w:hAnsiTheme="majorHAnsi" w:eastAsiaTheme="majorEastAsia" w:cstheme="majorBidi"/>
      <w:b/>
      <w:color w:val="003087" w:themeColor="text2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000D69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783D4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0D69E1"/>
    <w:pPr>
      <w:keepNext/>
      <w:keepLines/>
      <w:spacing w:before="80" w:after="40"/>
      <w:outlineLvl w:val="4"/>
    </w:pPr>
    <w:rPr>
      <w:rFonts w:eastAsiaTheme="majorEastAsia" w:cstheme="majorBidi"/>
      <w:color w:val="2783D4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0D69E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0D69E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0D69E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0D69E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styleId="Standardskriftforavsnitt" w:default="1">
    <w:name w:val="Default Paragraph Font"/>
    <w:uiPriority w:val="1"/>
    <w:semiHidden/>
    <w:unhideWhenUsed/>
  </w:style>
  <w:style w:type="table" w:styleId="Vanlig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e" w:default="1">
    <w:name w:val="No List"/>
    <w:uiPriority w:val="99"/>
    <w:semiHidden/>
    <w:unhideWhenUsed/>
  </w:style>
  <w:style w:type="character" w:styleId="Overskrift1Tegn" w:customStyle="1">
    <w:name w:val="Overskrift 1 Tegn"/>
    <w:basedOn w:val="Standardskriftforavsnitt"/>
    <w:link w:val="Overskrift1"/>
    <w:uiPriority w:val="9"/>
    <w:rsid w:val="000E6A94"/>
    <w:rPr>
      <w:rFonts w:asciiTheme="majorHAnsi" w:hAnsiTheme="majorHAnsi" w:eastAsiaTheme="majorEastAsia" w:cstheme="majorBidi"/>
      <w:color w:val="003087" w:themeColor="text2"/>
      <w:sz w:val="32"/>
      <w:szCs w:val="48"/>
    </w:rPr>
  </w:style>
  <w:style w:type="character" w:styleId="Overskrift2Tegn" w:customStyle="1">
    <w:name w:val="Overskrift 2 Tegn"/>
    <w:basedOn w:val="Standardskriftforavsnitt"/>
    <w:link w:val="Overskrift2"/>
    <w:uiPriority w:val="9"/>
    <w:rsid w:val="000E6A94"/>
    <w:rPr>
      <w:rFonts w:asciiTheme="majorHAnsi" w:hAnsiTheme="majorHAnsi" w:eastAsiaTheme="majorEastAsia" w:cstheme="majorBidi"/>
      <w:color w:val="003087" w:themeColor="text2"/>
      <w:sz w:val="28"/>
      <w:szCs w:val="32"/>
    </w:rPr>
  </w:style>
  <w:style w:type="character" w:styleId="Overskrift3Tegn" w:customStyle="1">
    <w:name w:val="Overskrift 3 Tegn"/>
    <w:basedOn w:val="Standardskriftforavsnitt"/>
    <w:link w:val="Overskrift3"/>
    <w:uiPriority w:val="9"/>
    <w:rsid w:val="002F4023"/>
    <w:rPr>
      <w:rFonts w:asciiTheme="majorHAnsi" w:hAnsiTheme="majorHAnsi" w:eastAsiaTheme="majorEastAsia" w:cstheme="majorBidi"/>
      <w:b/>
      <w:color w:val="003087" w:themeColor="text2"/>
      <w:sz w:val="24"/>
      <w:szCs w:val="28"/>
    </w:rPr>
  </w:style>
  <w:style w:type="character" w:styleId="Overskrift4Tegn" w:customStyle="1">
    <w:name w:val="Overskrift 4 Tegn"/>
    <w:basedOn w:val="Standardskriftforavsnitt"/>
    <w:link w:val="Overskrift4"/>
    <w:uiPriority w:val="9"/>
    <w:rsid w:val="000D69E1"/>
    <w:rPr>
      <w:rFonts w:eastAsiaTheme="majorEastAsia" w:cstheme="majorBidi"/>
      <w:i/>
      <w:iCs/>
      <w:color w:val="2783D4" w:themeColor="accent1" w:themeShade="BF"/>
    </w:rPr>
  </w:style>
  <w:style w:type="character" w:styleId="Overskrift5Tegn" w:customStyle="1">
    <w:name w:val="Overskrift 5 Tegn"/>
    <w:basedOn w:val="Standardskriftforavsnitt"/>
    <w:link w:val="Overskrift5"/>
    <w:uiPriority w:val="9"/>
    <w:semiHidden/>
    <w:rsid w:val="000D69E1"/>
    <w:rPr>
      <w:rFonts w:eastAsiaTheme="majorEastAsia" w:cstheme="majorBidi"/>
      <w:color w:val="2783D4" w:themeColor="accent1" w:themeShade="BF"/>
    </w:rPr>
  </w:style>
  <w:style w:type="character" w:styleId="Overskrift6Tegn" w:customStyle="1">
    <w:name w:val="Overskrift 6 Tegn"/>
    <w:basedOn w:val="Standardskriftforavsnitt"/>
    <w:link w:val="Overskrift6"/>
    <w:uiPriority w:val="9"/>
    <w:semiHidden/>
    <w:rsid w:val="000D69E1"/>
    <w:rPr>
      <w:rFonts w:eastAsiaTheme="majorEastAsia" w:cstheme="majorBidi"/>
      <w:i/>
      <w:iCs/>
      <w:color w:val="595959" w:themeColor="text1" w:themeTint="A6"/>
    </w:rPr>
  </w:style>
  <w:style w:type="character" w:styleId="Overskrift7Tegn" w:customStyle="1">
    <w:name w:val="Overskrift 7 Tegn"/>
    <w:basedOn w:val="Standardskriftforavsnitt"/>
    <w:link w:val="Overskrift7"/>
    <w:uiPriority w:val="9"/>
    <w:semiHidden/>
    <w:rsid w:val="000D69E1"/>
    <w:rPr>
      <w:rFonts w:eastAsiaTheme="majorEastAsia" w:cstheme="majorBidi"/>
      <w:color w:val="595959" w:themeColor="text1" w:themeTint="A6"/>
    </w:rPr>
  </w:style>
  <w:style w:type="character" w:styleId="Overskrift8Tegn" w:customStyle="1">
    <w:name w:val="Overskrift 8 Tegn"/>
    <w:basedOn w:val="Standardskriftforavsnitt"/>
    <w:link w:val="Overskrift8"/>
    <w:uiPriority w:val="9"/>
    <w:semiHidden/>
    <w:rsid w:val="000D69E1"/>
    <w:rPr>
      <w:rFonts w:eastAsiaTheme="majorEastAsia" w:cstheme="majorBidi"/>
      <w:i/>
      <w:iCs/>
      <w:color w:val="272727" w:themeColor="text1" w:themeTint="D8"/>
    </w:rPr>
  </w:style>
  <w:style w:type="character" w:styleId="Overskrift9Tegn" w:customStyle="1">
    <w:name w:val="Overskrift 9 Tegn"/>
    <w:basedOn w:val="Standardskriftforavsnitt"/>
    <w:link w:val="Overskrift9"/>
    <w:uiPriority w:val="9"/>
    <w:semiHidden/>
    <w:rsid w:val="000D69E1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0D69E1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telTegn" w:customStyle="1">
    <w:name w:val="Tittel Tegn"/>
    <w:basedOn w:val="Standardskriftforavsnitt"/>
    <w:link w:val="Tittel"/>
    <w:uiPriority w:val="10"/>
    <w:rsid w:val="00B0430C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0D69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UndertittelTegn" w:customStyle="1">
    <w:name w:val="Undertittel Tegn"/>
    <w:basedOn w:val="Standardskriftforavsnitt"/>
    <w:link w:val="Undertittel"/>
    <w:uiPriority w:val="11"/>
    <w:rsid w:val="00B043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semiHidden/>
    <w:qFormat/>
    <w:rsid w:val="000D69E1"/>
    <w:pPr>
      <w:spacing w:before="160"/>
      <w:jc w:val="center"/>
    </w:pPr>
    <w:rPr>
      <w:i/>
      <w:iCs/>
      <w:color w:val="404040" w:themeColor="text1" w:themeTint="BF"/>
    </w:rPr>
  </w:style>
  <w:style w:type="character" w:styleId="SitatTegn" w:customStyle="1">
    <w:name w:val="Sitat Tegn"/>
    <w:basedOn w:val="Standardskriftforavsnitt"/>
    <w:link w:val="Sitat"/>
    <w:uiPriority w:val="29"/>
    <w:semiHidden/>
    <w:rsid w:val="00B0430C"/>
    <w:rPr>
      <w:i/>
      <w:iCs/>
      <w:color w:val="404040" w:themeColor="text1" w:themeTint="BF"/>
      <w:sz w:val="24"/>
      <w:szCs w:val="24"/>
    </w:rPr>
  </w:style>
  <w:style w:type="paragraph" w:styleId="Listeavsnitt">
    <w:name w:val="List Paragraph"/>
    <w:basedOn w:val="Normal"/>
    <w:uiPriority w:val="34"/>
    <w:qFormat/>
    <w:rsid w:val="000D69E1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semiHidden/>
    <w:qFormat/>
    <w:rsid w:val="000D69E1"/>
    <w:rPr>
      <w:i/>
      <w:iCs/>
      <w:color w:val="2783D4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semiHidden/>
    <w:qFormat/>
    <w:rsid w:val="000D69E1"/>
    <w:pPr>
      <w:pBdr>
        <w:top w:val="single" w:color="2783D4" w:themeColor="accent1" w:themeShade="BF" w:sz="4" w:space="10"/>
        <w:bottom w:val="single" w:color="2783D4" w:themeColor="accent1" w:themeShade="BF" w:sz="4" w:space="10"/>
      </w:pBdr>
      <w:spacing w:before="360" w:after="360"/>
      <w:ind w:left="864" w:right="864"/>
      <w:jc w:val="center"/>
    </w:pPr>
    <w:rPr>
      <w:i/>
      <w:iCs/>
      <w:color w:val="2783D4" w:themeColor="accent1" w:themeShade="BF"/>
    </w:rPr>
  </w:style>
  <w:style w:type="character" w:styleId="SterktsitatTegn" w:customStyle="1">
    <w:name w:val="Sterkt sitat Tegn"/>
    <w:basedOn w:val="Standardskriftforavsnitt"/>
    <w:link w:val="Sterktsitat"/>
    <w:uiPriority w:val="30"/>
    <w:semiHidden/>
    <w:rsid w:val="00B0430C"/>
    <w:rPr>
      <w:i/>
      <w:iCs/>
      <w:color w:val="2783D4" w:themeColor="accent1" w:themeShade="BF"/>
      <w:sz w:val="24"/>
      <w:szCs w:val="24"/>
    </w:rPr>
  </w:style>
  <w:style w:type="character" w:styleId="Sterkreferanse">
    <w:name w:val="Intense Reference"/>
    <w:basedOn w:val="Standardskriftforavsnitt"/>
    <w:uiPriority w:val="32"/>
    <w:qFormat/>
    <w:rsid w:val="000D69E1"/>
    <w:rPr>
      <w:b/>
      <w:bCs/>
      <w:smallCaps/>
      <w:color w:val="2783D4" w:themeColor="accent1" w:themeShade="BF"/>
      <w:spacing w:val="5"/>
    </w:rPr>
  </w:style>
  <w:style w:type="paragraph" w:styleId="Topptekst">
    <w:name w:val="header"/>
    <w:basedOn w:val="Normal"/>
    <w:link w:val="TopptekstTegn"/>
    <w:uiPriority w:val="99"/>
    <w:semiHidden/>
    <w:rsid w:val="000D69E1"/>
    <w:pPr>
      <w:tabs>
        <w:tab w:val="center" w:pos="4536"/>
        <w:tab w:val="right" w:pos="9072"/>
      </w:tabs>
      <w:spacing w:line="240" w:lineRule="auto"/>
    </w:pPr>
  </w:style>
  <w:style w:type="character" w:styleId="TopptekstTegn" w:customStyle="1">
    <w:name w:val="Topptekst Tegn"/>
    <w:basedOn w:val="Standardskriftforavsnitt"/>
    <w:link w:val="Topptekst"/>
    <w:uiPriority w:val="99"/>
    <w:semiHidden/>
    <w:rsid w:val="00B0430C"/>
    <w:rPr>
      <w:sz w:val="24"/>
      <w:szCs w:val="24"/>
    </w:rPr>
  </w:style>
  <w:style w:type="paragraph" w:styleId="Bunntekst">
    <w:name w:val="footer"/>
    <w:basedOn w:val="Normal"/>
    <w:link w:val="BunntekstTegn"/>
    <w:uiPriority w:val="99"/>
    <w:semiHidden/>
    <w:rsid w:val="00827E08"/>
    <w:pPr>
      <w:tabs>
        <w:tab w:val="center" w:pos="4536"/>
        <w:tab w:val="right" w:pos="9072"/>
      </w:tabs>
      <w:spacing w:after="0" w:line="228" w:lineRule="auto"/>
    </w:pPr>
    <w:rPr>
      <w:sz w:val="13"/>
    </w:rPr>
  </w:style>
  <w:style w:type="character" w:styleId="BunntekstTegn" w:customStyle="1">
    <w:name w:val="Bunntekst Tegn"/>
    <w:basedOn w:val="Standardskriftforavsnitt"/>
    <w:link w:val="Bunntekst"/>
    <w:uiPriority w:val="99"/>
    <w:semiHidden/>
    <w:rsid w:val="002045CF"/>
    <w:rPr>
      <w:sz w:val="13"/>
      <w:szCs w:val="24"/>
    </w:rPr>
  </w:style>
  <w:style w:type="paragraph" w:styleId="Hilsen">
    <w:name w:val="Closing"/>
    <w:basedOn w:val="Normal"/>
    <w:next w:val="Underskrift"/>
    <w:link w:val="HilsenTegn"/>
    <w:uiPriority w:val="99"/>
    <w:semiHidden/>
    <w:rsid w:val="003D2388"/>
    <w:pPr>
      <w:keepNext/>
      <w:keepLines/>
      <w:spacing w:before="712" w:after="0"/>
    </w:pPr>
  </w:style>
  <w:style w:type="character" w:styleId="HilsenTegn" w:customStyle="1">
    <w:name w:val="Hilsen Tegn"/>
    <w:basedOn w:val="Standardskriftforavsnitt"/>
    <w:link w:val="Hilsen"/>
    <w:uiPriority w:val="99"/>
    <w:semiHidden/>
    <w:rsid w:val="00B0430C"/>
    <w:rPr>
      <w:sz w:val="24"/>
      <w:szCs w:val="24"/>
    </w:rPr>
  </w:style>
  <w:style w:type="paragraph" w:styleId="Underskrift">
    <w:name w:val="Signature"/>
    <w:basedOn w:val="Normal"/>
    <w:link w:val="UnderskriftTegn"/>
    <w:uiPriority w:val="99"/>
    <w:semiHidden/>
    <w:rsid w:val="003D2388"/>
    <w:pPr>
      <w:spacing w:after="312"/>
      <w:contextualSpacing/>
    </w:pPr>
  </w:style>
  <w:style w:type="character" w:styleId="UnderskriftTegn" w:customStyle="1">
    <w:name w:val="Underskrift Tegn"/>
    <w:basedOn w:val="Standardskriftforavsnitt"/>
    <w:link w:val="Underskrift"/>
    <w:uiPriority w:val="99"/>
    <w:semiHidden/>
    <w:rsid w:val="00B0430C"/>
    <w:rPr>
      <w:sz w:val="24"/>
      <w:szCs w:val="24"/>
    </w:rPr>
  </w:style>
  <w:style w:type="character" w:styleId="Plassholdertekst">
    <w:name w:val="Placeholder Text"/>
    <w:basedOn w:val="Standardskriftforavsnitt"/>
    <w:uiPriority w:val="99"/>
    <w:semiHidden/>
    <w:rsid w:val="003D2388"/>
    <w:rPr>
      <w:color w:val="666666"/>
    </w:rPr>
  </w:style>
  <w:style w:type="paragraph" w:styleId="Mindreskrift" w:customStyle="1">
    <w:name w:val="Mindre skrift"/>
    <w:basedOn w:val="Normal"/>
    <w:uiPriority w:val="99"/>
    <w:semiHidden/>
    <w:qFormat/>
    <w:rsid w:val="00B9159E"/>
    <w:pPr>
      <w:keepLines/>
      <w:spacing w:after="164"/>
    </w:pPr>
    <w:rPr>
      <w:sz w:val="20"/>
      <w:szCs w:val="20"/>
    </w:rPr>
  </w:style>
  <w:style w:type="paragraph" w:styleId="Mottaker--overskrift" w:customStyle="1">
    <w:name w:val="Mottaker -- overskrift"/>
    <w:basedOn w:val="Normal"/>
    <w:next w:val="Mottaker"/>
    <w:uiPriority w:val="99"/>
    <w:semiHidden/>
    <w:rsid w:val="00C2560A"/>
    <w:pPr>
      <w:spacing w:before="796" w:after="0" w:line="233" w:lineRule="auto"/>
    </w:pPr>
    <w:rPr>
      <w:rFonts w:ascii="Aptos SemiBold" w:hAnsi="Aptos SemiBold"/>
    </w:rPr>
  </w:style>
  <w:style w:type="paragraph" w:styleId="Mottaker" w:customStyle="1">
    <w:name w:val="Mottaker"/>
    <w:basedOn w:val="Normal"/>
    <w:uiPriority w:val="99"/>
    <w:semiHidden/>
    <w:rsid w:val="00C2560A"/>
    <w:pPr>
      <w:spacing w:line="233" w:lineRule="auto"/>
    </w:pPr>
  </w:style>
  <w:style w:type="table" w:styleId="Tabellrutenett">
    <w:name w:val="Table Grid"/>
    <w:basedOn w:val="Vanligtabell"/>
    <w:uiPriority w:val="39"/>
    <w:rsid w:val="000D46A7"/>
    <w:pPr>
      <w:spacing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Vedlegg-kopi--overskrift" w:customStyle="1">
    <w:name w:val="Vedlegg-kopi -- overskrift"/>
    <w:basedOn w:val="Mindreskrift"/>
    <w:uiPriority w:val="99"/>
    <w:semiHidden/>
    <w:rsid w:val="00B9159E"/>
    <w:pPr>
      <w:spacing w:before="164" w:after="46"/>
    </w:pPr>
    <w:rPr>
      <w:color w:val="003087" w:themeColor="text2"/>
    </w:rPr>
  </w:style>
  <w:style w:type="paragraph" w:styleId="Bildetekst">
    <w:name w:val="caption"/>
    <w:basedOn w:val="Normal"/>
    <w:next w:val="Normal"/>
    <w:uiPriority w:val="35"/>
    <w:unhideWhenUsed/>
    <w:qFormat/>
    <w:rsid w:val="0078439A"/>
    <w:pPr>
      <w:keepNext/>
      <w:spacing w:before="124" w:after="124" w:line="240" w:lineRule="auto"/>
    </w:pPr>
    <w:rPr>
      <w:color w:val="003087" w:themeColor="text2"/>
      <w:sz w:val="18"/>
      <w:szCs w:val="18"/>
    </w:rPr>
  </w:style>
  <w:style w:type="paragraph" w:styleId="Tabell-ogdiagramtittel" w:customStyle="1">
    <w:name w:val="Tabell- og diagramtittel"/>
    <w:basedOn w:val="Normal"/>
    <w:next w:val="Normal"/>
    <w:uiPriority w:val="10"/>
    <w:qFormat/>
    <w:rsid w:val="00AF2B8D"/>
    <w:pPr>
      <w:spacing w:before="400" w:after="96"/>
    </w:pPr>
    <w:rPr>
      <w:rFonts w:asciiTheme="majorHAnsi" w:hAnsiTheme="majorHAnsi"/>
      <w:noProof/>
      <w:color w:val="161616"/>
    </w:rPr>
  </w:style>
  <w:style w:type="table" w:styleId="SKDEtabell" w:customStyle="1">
    <w:name w:val="SKDE tabell"/>
    <w:basedOn w:val="Vanligtabell"/>
    <w:uiPriority w:val="99"/>
    <w:rsid w:val="003265B4"/>
    <w:pPr>
      <w:spacing w:after="0" w:line="240" w:lineRule="auto"/>
    </w:pPr>
    <w:rPr>
      <w:rFonts w:ascii="Aptos Narrow" w:hAnsi="Aptos Narrow"/>
      <w:sz w:val="14"/>
    </w:rPr>
    <w:tblPr>
      <w:tblBorders>
        <w:bottom w:val="single" w:color="575757" w:sz="2" w:space="0"/>
        <w:insideH w:val="single" w:color="575757" w:sz="2" w:space="0"/>
      </w:tblBorders>
      <w:tblCellMar>
        <w:top w:w="108" w:type="dxa"/>
        <w:left w:w="0" w:type="dxa"/>
        <w:bottom w:w="108" w:type="dxa"/>
        <w:right w:w="80" w:type="dxa"/>
      </w:tblCellMar>
    </w:tblPr>
    <w:tblStylePr w:type="firstRow">
      <w:rPr>
        <w:b/>
      </w:rPr>
    </w:tblStylePr>
    <w:tblStylePr w:type="lastRow">
      <w:rPr>
        <w:b/>
      </w:rPr>
    </w:tblStylePr>
  </w:style>
  <w:style w:type="table" w:styleId="SKDElistetabell" w:customStyle="1">
    <w:name w:val="SKDE listetabell"/>
    <w:basedOn w:val="Vanligtabell"/>
    <w:uiPriority w:val="99"/>
    <w:rsid w:val="00382ECD"/>
    <w:pPr>
      <w:spacing w:after="0" w:line="240" w:lineRule="auto"/>
    </w:pPr>
    <w:rPr>
      <w:sz w:val="22"/>
    </w:rPr>
    <w:tblPr>
      <w:tblBorders>
        <w:top w:val="single" w:color="D9D9D9" w:sz="4" w:space="0"/>
        <w:bottom w:val="single" w:color="D9D9D9" w:sz="6" w:space="0"/>
        <w:insideH w:val="single" w:color="D9D9D9" w:sz="6" w:space="0"/>
      </w:tblBorders>
      <w:tblCellMar>
        <w:top w:w="57" w:type="dxa"/>
        <w:left w:w="0" w:type="dxa"/>
        <w:bottom w:w="57" w:type="dxa"/>
        <w:right w:w="79" w:type="dxa"/>
      </w:tblCellMar>
    </w:tblPr>
    <w:tcPr>
      <w:shd w:val="clear" w:color="auto" w:fill="FAFBFE"/>
    </w:tcPr>
    <w:tblStylePr w:type="firstRow">
      <w:rPr>
        <w:rFonts w:ascii="Aptos SemiBold" w:hAnsi="Aptos SemiBold"/>
      </w:rPr>
      <w:tblPr/>
      <w:tcPr>
        <w:tcBorders>
          <w:top w:val="nil"/>
        </w:tcBorders>
        <w:shd w:val="clear" w:color="auto" w:fill="FFFFFF" w:themeFill="background1"/>
      </w:tcPr>
    </w:tblStylePr>
    <w:tblStylePr w:type="firstCol">
      <w:rPr>
        <w:rFonts w:ascii="Aptos SemiBold" w:hAnsi="Aptos SemiBold"/>
        <w:b w:val="0"/>
      </w:rPr>
    </w:tblStylePr>
  </w:style>
  <w:style w:type="paragraph" w:styleId="Fasttopptekst" w:customStyle="1">
    <w:name w:val="Fast topptekst"/>
    <w:rsid w:val="000058D4"/>
    <w:pPr>
      <w:spacing w:after="0" w:line="240" w:lineRule="auto"/>
    </w:pPr>
    <w:rPr>
      <w:rFonts w:ascii="Arial" w:hAnsi="Arial" w:eastAsia="Times New Roman" w:cs="Times New Roman"/>
      <w:color w:val="000000"/>
      <w:kern w:val="0"/>
      <w:sz w:val="14"/>
      <w:szCs w:val="16"/>
      <w14:ligatures w14:val="none"/>
    </w:rPr>
  </w:style>
  <w:style w:type="paragraph" w:styleId="Variabeltopptekst" w:customStyle="1">
    <w:name w:val="Variabel topptekst"/>
    <w:rsid w:val="000058D4"/>
    <w:pPr>
      <w:spacing w:after="0" w:line="240" w:lineRule="auto"/>
    </w:pPr>
    <w:rPr>
      <w:rFonts w:ascii="Times New Roman" w:hAnsi="Times New Roman" w:eastAsia="Times New Roman" w:cs="Times New Roman"/>
      <w:color w:val="000000"/>
      <w:kern w:val="0"/>
      <w:szCs w:val="16"/>
      <w14:ligatures w14:val="none"/>
    </w:rPr>
  </w:style>
  <w:style w:type="character" w:styleId="Hyperkobling">
    <w:name w:val="Hyperlink"/>
    <w:basedOn w:val="Standardskriftforavsnitt"/>
    <w:uiPriority w:val="99"/>
    <w:unhideWhenUsed/>
    <w:rsid w:val="00DD7C39"/>
    <w:rPr>
      <w:color w:val="003087" w:themeColor="hyperlink"/>
      <w:u w:val="single"/>
    </w:rPr>
  </w:style>
  <w:style w:type="character" w:styleId="Svakutheving">
    <w:name w:val="Subtle Emphasis"/>
    <w:basedOn w:val="Standardskriftforavsnitt"/>
    <w:uiPriority w:val="19"/>
    <w:qFormat/>
    <w:rsid w:val="00DD7C39"/>
    <w:rPr>
      <w:i/>
      <w:iCs/>
      <w:color w:val="404040" w:themeColor="text1" w:themeTint="BF"/>
    </w:rPr>
  </w:style>
  <w:style w:type="character" w:styleId="Utheving">
    <w:name w:val="Emphasis"/>
    <w:basedOn w:val="Standardskriftforavsnitt"/>
    <w:uiPriority w:val="20"/>
    <w:qFormat/>
    <w:rsid w:val="00DD7C39"/>
    <w:rPr>
      <w:i/>
      <w:iCs/>
    </w:rPr>
  </w:style>
  <w:style w:type="character" w:styleId="Sterk">
    <w:name w:val="Strong"/>
    <w:basedOn w:val="Standardskriftforavsnitt"/>
    <w:uiPriority w:val="22"/>
    <w:qFormat/>
    <w:rsid w:val="00DD7C3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hyperlink" Target="mailto:post@skde.no" TargetMode="External" Id="rId13" /><Relationship Type="http://schemas.openxmlformats.org/officeDocument/2006/relationships/fontTable" Target="fontTable.xml" Id="rId1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hyperlink" Target="https://apps.skde.no/behandlingskvalitet" TargetMode="External" Id="rId12" /><Relationship Type="http://schemas.openxmlformats.org/officeDocument/2006/relationships/footer" Target="footer2.xml" Id="rId17" /><Relationship Type="http://schemas.openxmlformats.org/officeDocument/2006/relationships/customXml" Target="../customXml/item2.xml" Id="rId2" /><Relationship Type="http://schemas.openxmlformats.org/officeDocument/2006/relationships/header" Target="header1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yperlink" Target="https://www.kvalitetsregistre.no/registeroversikt" TargetMode="External" Id="rId11" /><Relationship Type="http://schemas.openxmlformats.org/officeDocument/2006/relationships/styles" Target="styles.xml" Id="rId5" /><Relationship Type="http://schemas.openxmlformats.org/officeDocument/2006/relationships/footer" Target="footer1.xml" Id="rId15" /><Relationship Type="http://schemas.openxmlformats.org/officeDocument/2006/relationships/hyperlink" Target="https://apps.skde.no/behandlingskvalitet" TargetMode="External" Id="rId10" /><Relationship Type="http://schemas.openxmlformats.org/officeDocument/2006/relationships/theme" Target="theme/theme1.xml" Id="rId19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hyperlink" Target="mailto:post@skde.no" TargetMode="External" Id="rId14" 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helsenord.sharepoint.com/sites/HN-Organisasjonsbibliotek/MalerHN/RHF/SKDE/SKDE%20notat-mal.dotx" TargetMode="External"/></Relationships>
</file>

<file path=word/theme/theme1.xml><?xml version="1.0" encoding="utf-8"?>
<a:theme xmlns:a="http://schemas.openxmlformats.org/drawingml/2006/main" xmlns:thm15="http://schemas.microsoft.com/office/thememl/2012/main" name="Office-tema">
  <a:themeElements>
    <a:clrScheme name="SKDE">
      <a:dk1>
        <a:srgbClr val="000000"/>
      </a:dk1>
      <a:lt1>
        <a:srgbClr val="FFFFFF"/>
      </a:lt1>
      <a:dk2>
        <a:srgbClr val="003087"/>
      </a:dk2>
      <a:lt2>
        <a:srgbClr val="F0F7FC"/>
      </a:lt2>
      <a:accent1>
        <a:srgbClr val="6CACE4"/>
      </a:accent1>
      <a:accent2>
        <a:srgbClr val="003087"/>
      </a:accent2>
      <a:accent3>
        <a:srgbClr val="00C19F"/>
      </a:accent3>
      <a:accent4>
        <a:srgbClr val="005E5D"/>
      </a:accent4>
      <a:accent5>
        <a:srgbClr val="E9899E"/>
      </a:accent5>
      <a:accent6>
        <a:srgbClr val="9F1852"/>
      </a:accent6>
      <a:hlink>
        <a:srgbClr val="003087"/>
      </a:hlink>
      <a:folHlink>
        <a:srgbClr val="919191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ln>
          <a:noFill/>
        </a:ln>
      </a:spPr>
      <a:bodyPr rtlCol="0" anchor="ctr"/>
      <a:lstStyle/>
      <a:style>
        <a:lnRef idx="2">
          <a:schemeClr val="accent1">
            <a:shade val="15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558E5F9B4FCF840AF242B1722CF6268" ma:contentTypeVersion="14" ma:contentTypeDescription="Opprett et nytt dokument." ma:contentTypeScope="" ma:versionID="fcf451436549e0c8e15e24ae159e91b5">
  <xsd:schema xmlns:xsd="http://www.w3.org/2001/XMLSchema" xmlns:xs="http://www.w3.org/2001/XMLSchema" xmlns:p="http://schemas.microsoft.com/office/2006/metadata/properties" xmlns:ns2="3b7e7f52-2446-44a1-a5e5-c41ecade33ad" targetNamespace="http://schemas.microsoft.com/office/2006/metadata/properties" ma:root="true" ma:fieldsID="4aa67f24209917a9a6218302c95bb150" ns2:_="">
    <xsd:import namespace="3b7e7f52-2446-44a1-a5e5-c41ecade33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7e7f52-2446-44a1-a5e5-c41ecade33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12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4" nillable="true" ma:taxonomy="true" ma:internalName="lcf76f155ced4ddcb4097134ff3c332f" ma:taxonomyFieldName="MediaServiceImageTags" ma:displayName="Bildemerkelapper" ma:readOnly="false" ma:fieldId="{5cf76f15-5ced-4ddc-b409-7134ff3c332f}" ma:taxonomyMulti="true" ma:sspId="9ea7ea9d-a6ab-4abd-80e0-0faecda8377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b7e7f52-2446-44a1-a5e5-c41ecade33ad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C03540A-DABD-4684-8151-6620E88FCE47}"/>
</file>

<file path=customXml/itemProps2.xml><?xml version="1.0" encoding="utf-8"?>
<ds:datastoreItem xmlns:ds="http://schemas.openxmlformats.org/officeDocument/2006/customXml" ds:itemID="{4F9E16E1-DECB-42BF-95A1-3A4C51DE8408}">
  <ds:schemaRefs>
    <ds:schemaRef ds:uri="http://schemas.microsoft.com/office/2006/metadata/properties"/>
    <ds:schemaRef ds:uri="http://schemas.microsoft.com/office/infopath/2007/PartnerControls"/>
    <ds:schemaRef ds:uri="1a12e2e2-7796-4a19-b219-b746f900efb6"/>
  </ds:schemaRefs>
</ds:datastoreItem>
</file>

<file path=customXml/itemProps3.xml><?xml version="1.0" encoding="utf-8"?>
<ds:datastoreItem xmlns:ds="http://schemas.openxmlformats.org/officeDocument/2006/customXml" ds:itemID="{E3419F94-D102-46D3-AC32-861C42408CF6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SKDE%20notat-mal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Tunby Lars Erik</dc:creator>
  <keywords/>
  <dc:description/>
  <lastModifiedBy>Tunby Lars Erik</lastModifiedBy>
  <revision>7</revision>
  <dcterms:created xsi:type="dcterms:W3CDTF">2026-05-07T07:12:00.0000000Z</dcterms:created>
  <dcterms:modified xsi:type="dcterms:W3CDTF">2026-09-15T07:15:59.9459237Z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0x0101004558E5F9B4FCF840AF242B1722CF6268</vt:lpwstr>
  </property>
  <property fmtid="{D5CDD505-2E9C-101B-9397-08002B2CF9AE}" pid="3" name="MediaServiceImageTags">
    <vt:lpwstr/>
  </property>
</Properties>
</file>